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DBF04A" w14:textId="77777777" w:rsidR="00BE1F57" w:rsidRDefault="00BE1F57" w:rsidP="004124AE">
      <w:pPr>
        <w:spacing w:after="0" w:line="20" w:lineRule="atLeas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76115069"/>
    </w:p>
    <w:p w14:paraId="45A0259E" w14:textId="77777777" w:rsidR="004124AE" w:rsidRDefault="004124AE" w:rsidP="004124A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94866EC" w14:textId="36FDD98E" w:rsidR="004124AE" w:rsidRPr="004D2051" w:rsidRDefault="004124AE" w:rsidP="004124AE">
      <w:pPr>
        <w:spacing w:after="0" w:line="264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2051">
        <w:rPr>
          <w:rFonts w:ascii="Times New Roman" w:hAnsi="Times New Roman" w:cs="Times New Roman"/>
          <w:sz w:val="24"/>
          <w:szCs w:val="24"/>
        </w:rPr>
        <w:t>АКТ-РЕКЛАМАЦИЯ</w:t>
      </w:r>
    </w:p>
    <w:p w14:paraId="39A1280D" w14:textId="77777777" w:rsidR="004124AE" w:rsidRDefault="004124AE" w:rsidP="004124AE">
      <w:pPr>
        <w:spacing w:after="0" w:line="264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2051">
        <w:rPr>
          <w:rFonts w:ascii="Times New Roman" w:hAnsi="Times New Roman" w:cs="Times New Roman"/>
          <w:sz w:val="24"/>
          <w:szCs w:val="24"/>
        </w:rPr>
        <w:t>об установленном несоответствии качества оборудования в период гарантийного срока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6"/>
        <w:gridCol w:w="4824"/>
      </w:tblGrid>
      <w:tr w:rsidR="004124AE" w:rsidRPr="00D51B22" w14:paraId="1D63FFA9" w14:textId="77777777" w:rsidTr="00644770">
        <w:trPr>
          <w:trHeight w:hRule="exact" w:val="397"/>
          <w:jc w:val="center"/>
        </w:trPr>
        <w:tc>
          <w:tcPr>
            <w:tcW w:w="3996" w:type="dxa"/>
            <w:vAlign w:val="center"/>
          </w:tcPr>
          <w:p w14:paraId="768A5D07" w14:textId="77777777" w:rsidR="004124AE" w:rsidRPr="00D51B22" w:rsidRDefault="004124AE" w:rsidP="007376DD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1B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24" w:type="dxa"/>
            <w:vAlign w:val="center"/>
          </w:tcPr>
          <w:p w14:paraId="351FBB5F" w14:textId="10839EC6" w:rsidR="004124AE" w:rsidRPr="00622BE1" w:rsidRDefault="004124AE" w:rsidP="00E22B69">
            <w:pPr>
              <w:spacing w:after="0" w:line="264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053A933" w14:textId="77777777" w:rsidR="004124AE" w:rsidRDefault="004124AE" w:rsidP="004124AE">
      <w:pPr>
        <w:spacing w:after="0" w:line="264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448EC2D9" w14:textId="6AA3FB7C" w:rsidR="004124AE" w:rsidRPr="004D2051" w:rsidRDefault="004124AE" w:rsidP="004124AE">
      <w:pPr>
        <w:pStyle w:val="a4"/>
        <w:numPr>
          <w:ilvl w:val="1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2051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>
        <w:rPr>
          <w:rFonts w:ascii="Times New Roman" w:hAnsi="Times New Roman" w:cs="Times New Roman"/>
          <w:sz w:val="24"/>
          <w:szCs w:val="24"/>
        </w:rPr>
        <w:t>Покупателя</w:t>
      </w:r>
      <w:r w:rsidRPr="004D2051">
        <w:rPr>
          <w:rFonts w:ascii="Times New Roman" w:hAnsi="Times New Roman" w:cs="Times New Roman"/>
          <w:sz w:val="24"/>
          <w:szCs w:val="24"/>
        </w:rPr>
        <w:t xml:space="preserve"> </w:t>
      </w:r>
      <w:r w:rsidR="00622BE1">
        <w:rPr>
          <w:rFonts w:ascii="Times New Roman" w:hAnsi="Times New Roman" w:cs="Times New Roman"/>
          <w:sz w:val="24"/>
          <w:szCs w:val="24"/>
          <w:u w:val="single"/>
        </w:rPr>
        <w:t xml:space="preserve">__________________ </w:t>
      </w:r>
      <w:r w:rsidR="00622BE1">
        <w:rPr>
          <w:rFonts w:ascii="Times New Roman" w:hAnsi="Times New Roman" w:cs="Times New Roman"/>
          <w:sz w:val="24"/>
          <w:szCs w:val="24"/>
        </w:rPr>
        <w:t xml:space="preserve"> </w:t>
      </w:r>
      <w:r w:rsidRPr="004D2051">
        <w:rPr>
          <w:rFonts w:ascii="Times New Roman" w:hAnsi="Times New Roman" w:cs="Times New Roman"/>
          <w:sz w:val="24"/>
          <w:szCs w:val="24"/>
        </w:rPr>
        <w:t>город</w:t>
      </w:r>
      <w:r w:rsidR="00E22B69">
        <w:rPr>
          <w:rFonts w:ascii="Times New Roman" w:hAnsi="Times New Roman" w:cs="Times New Roman"/>
          <w:sz w:val="24"/>
          <w:szCs w:val="24"/>
        </w:rPr>
        <w:t xml:space="preserve"> </w:t>
      </w:r>
      <w:r w:rsidR="00622BE1">
        <w:rPr>
          <w:rFonts w:ascii="Times New Roman" w:hAnsi="Times New Roman" w:cs="Times New Roman"/>
          <w:sz w:val="24"/>
          <w:szCs w:val="24"/>
          <w:u w:val="single"/>
        </w:rPr>
        <w:t>____________________</w:t>
      </w:r>
    </w:p>
    <w:p w14:paraId="33D5D6F3" w14:textId="56E3CD9F" w:rsidR="004124AE" w:rsidRDefault="004124AE" w:rsidP="004124AE">
      <w:pPr>
        <w:pStyle w:val="a4"/>
        <w:numPr>
          <w:ilvl w:val="1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798">
        <w:rPr>
          <w:rFonts w:ascii="Times New Roman" w:hAnsi="Times New Roman" w:cs="Times New Roman"/>
          <w:sz w:val="24"/>
          <w:szCs w:val="24"/>
        </w:rPr>
        <w:t>Комиссия доводит до Вашего сведения, что во время г</w:t>
      </w:r>
      <w:r>
        <w:rPr>
          <w:rFonts w:ascii="Times New Roman" w:hAnsi="Times New Roman" w:cs="Times New Roman"/>
          <w:sz w:val="24"/>
          <w:szCs w:val="24"/>
        </w:rPr>
        <w:t>арантийного срока эксплуатации Товара</w:t>
      </w:r>
      <w:r w:rsidRPr="00D96798">
        <w:rPr>
          <w:rFonts w:ascii="Times New Roman" w:hAnsi="Times New Roman" w:cs="Times New Roman"/>
          <w:sz w:val="24"/>
          <w:szCs w:val="24"/>
        </w:rPr>
        <w:t xml:space="preserve"> от ООО «Технология Света» были выявлены дефекты.</w:t>
      </w:r>
    </w:p>
    <w:tbl>
      <w:tblPr>
        <w:tblpPr w:leftFromText="180" w:rightFromText="180" w:vertAnchor="text" w:horzAnchor="margin" w:tblpX="108" w:tblpY="159"/>
        <w:tblW w:w="14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2673"/>
        <w:gridCol w:w="1791"/>
        <w:gridCol w:w="4929"/>
        <w:gridCol w:w="1526"/>
        <w:gridCol w:w="1243"/>
        <w:gridCol w:w="1467"/>
      </w:tblGrid>
      <w:tr w:rsidR="004124AE" w:rsidRPr="00D96798" w14:paraId="0E3FAD91" w14:textId="77777777" w:rsidTr="00585450">
        <w:trPr>
          <w:trHeight w:val="509"/>
        </w:trPr>
        <w:tc>
          <w:tcPr>
            <w:tcW w:w="502" w:type="dxa"/>
            <w:vMerge w:val="restart"/>
            <w:shd w:val="clear" w:color="auto" w:fill="auto"/>
            <w:textDirection w:val="btLr"/>
            <w:vAlign w:val="center"/>
            <w:hideMark/>
          </w:tcPr>
          <w:p w14:paraId="2DA3F322" w14:textId="77777777" w:rsidR="004124AE" w:rsidRPr="00D96798" w:rsidRDefault="004124AE" w:rsidP="00644770">
            <w:pPr>
              <w:keepNext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74" w:type="dxa"/>
            <w:vMerge w:val="restart"/>
            <w:shd w:val="clear" w:color="auto" w:fill="auto"/>
            <w:vAlign w:val="center"/>
            <w:hideMark/>
          </w:tcPr>
          <w:p w14:paraId="05B32470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УПД (Универсальный Передаточный Документ)</w:t>
            </w:r>
          </w:p>
        </w:tc>
        <w:tc>
          <w:tcPr>
            <w:tcW w:w="1791" w:type="dxa"/>
            <w:vMerge w:val="restart"/>
            <w:shd w:val="clear" w:color="auto" w:fill="auto"/>
            <w:vAlign w:val="center"/>
            <w:hideMark/>
          </w:tcPr>
          <w:p w14:paraId="4489A24C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отгрузки</w:t>
            </w:r>
          </w:p>
        </w:tc>
        <w:tc>
          <w:tcPr>
            <w:tcW w:w="6457" w:type="dxa"/>
            <w:gridSpan w:val="2"/>
            <w:vMerge w:val="restart"/>
            <w:shd w:val="clear" w:color="auto" w:fill="auto"/>
            <w:vAlign w:val="center"/>
            <w:hideMark/>
          </w:tcPr>
          <w:p w14:paraId="6F240DA1" w14:textId="5718748D" w:rsidR="004124AE" w:rsidRPr="00D96798" w:rsidRDefault="00416FB0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</w:t>
            </w:r>
            <w:r w:rsidR="004124AE"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УПД</w:t>
            </w:r>
          </w:p>
        </w:tc>
        <w:tc>
          <w:tcPr>
            <w:tcW w:w="2710" w:type="dxa"/>
            <w:gridSpan w:val="2"/>
            <w:vMerge w:val="restart"/>
            <w:shd w:val="clear" w:color="auto" w:fill="auto"/>
            <w:vAlign w:val="center"/>
            <w:hideMark/>
          </w:tcPr>
          <w:p w14:paraId="552BD964" w14:textId="5139BDEA" w:rsidR="004124AE" w:rsidRPr="00D96798" w:rsidRDefault="006C6F14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</w:t>
            </w:r>
            <w:r w:rsidR="004124AE"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соотв. требованиям к качеству</w:t>
            </w:r>
          </w:p>
        </w:tc>
      </w:tr>
      <w:tr w:rsidR="004124AE" w:rsidRPr="00D96798" w14:paraId="5F0CB463" w14:textId="77777777" w:rsidTr="00585450">
        <w:trPr>
          <w:trHeight w:val="509"/>
        </w:trPr>
        <w:tc>
          <w:tcPr>
            <w:tcW w:w="502" w:type="dxa"/>
            <w:vMerge/>
            <w:vAlign w:val="center"/>
            <w:hideMark/>
          </w:tcPr>
          <w:p w14:paraId="3BF25E28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vMerge/>
            <w:vAlign w:val="center"/>
            <w:hideMark/>
          </w:tcPr>
          <w:p w14:paraId="5C12ED23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vMerge/>
            <w:vAlign w:val="center"/>
            <w:hideMark/>
          </w:tcPr>
          <w:p w14:paraId="5D2031ED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7" w:type="dxa"/>
            <w:gridSpan w:val="2"/>
            <w:vMerge/>
            <w:vAlign w:val="center"/>
            <w:hideMark/>
          </w:tcPr>
          <w:p w14:paraId="3728459D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  <w:gridSpan w:val="2"/>
            <w:vMerge/>
            <w:vAlign w:val="center"/>
            <w:hideMark/>
          </w:tcPr>
          <w:p w14:paraId="1F035CD2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4AE" w:rsidRPr="00D96798" w14:paraId="6127D563" w14:textId="77777777" w:rsidTr="00585450">
        <w:trPr>
          <w:trHeight w:val="509"/>
        </w:trPr>
        <w:tc>
          <w:tcPr>
            <w:tcW w:w="502" w:type="dxa"/>
            <w:vMerge/>
            <w:vAlign w:val="center"/>
            <w:hideMark/>
          </w:tcPr>
          <w:p w14:paraId="05711A7A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vMerge/>
            <w:vAlign w:val="center"/>
            <w:hideMark/>
          </w:tcPr>
          <w:p w14:paraId="5F116BFF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vMerge/>
            <w:vAlign w:val="center"/>
            <w:hideMark/>
          </w:tcPr>
          <w:p w14:paraId="3A68FFE3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7" w:type="dxa"/>
            <w:gridSpan w:val="2"/>
            <w:vMerge/>
            <w:vAlign w:val="center"/>
            <w:hideMark/>
          </w:tcPr>
          <w:p w14:paraId="692D70AB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  <w:gridSpan w:val="2"/>
            <w:vMerge/>
            <w:vAlign w:val="center"/>
            <w:hideMark/>
          </w:tcPr>
          <w:p w14:paraId="0F483BB9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4AE" w:rsidRPr="00D96798" w14:paraId="5C5B7638" w14:textId="77777777" w:rsidTr="00585450">
        <w:trPr>
          <w:trHeight w:val="509"/>
        </w:trPr>
        <w:tc>
          <w:tcPr>
            <w:tcW w:w="502" w:type="dxa"/>
            <w:vMerge/>
            <w:vAlign w:val="center"/>
            <w:hideMark/>
          </w:tcPr>
          <w:p w14:paraId="5032251C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vMerge/>
            <w:vAlign w:val="center"/>
            <w:hideMark/>
          </w:tcPr>
          <w:p w14:paraId="2EC67D76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vMerge/>
            <w:vAlign w:val="center"/>
            <w:hideMark/>
          </w:tcPr>
          <w:p w14:paraId="0FC7ECFD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1" w:type="dxa"/>
            <w:vMerge w:val="restart"/>
            <w:shd w:val="clear" w:color="auto" w:fill="auto"/>
            <w:vAlign w:val="center"/>
            <w:hideMark/>
          </w:tcPr>
          <w:p w14:paraId="03DB6694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</w:t>
            </w:r>
          </w:p>
        </w:tc>
        <w:tc>
          <w:tcPr>
            <w:tcW w:w="1526" w:type="dxa"/>
            <w:vMerge w:val="restart"/>
            <w:shd w:val="clear" w:color="auto" w:fill="auto"/>
            <w:vAlign w:val="center"/>
            <w:hideMark/>
          </w:tcPr>
          <w:p w14:paraId="12FAE5E1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710" w:type="dxa"/>
            <w:gridSpan w:val="2"/>
            <w:vMerge w:val="restart"/>
            <w:shd w:val="clear" w:color="auto" w:fill="auto"/>
            <w:vAlign w:val="center"/>
            <w:hideMark/>
          </w:tcPr>
          <w:p w14:paraId="3E519F5D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4124AE" w:rsidRPr="00D96798" w14:paraId="72893586" w14:textId="77777777" w:rsidTr="00585450">
        <w:trPr>
          <w:trHeight w:val="509"/>
        </w:trPr>
        <w:tc>
          <w:tcPr>
            <w:tcW w:w="502" w:type="dxa"/>
            <w:vMerge/>
            <w:vAlign w:val="center"/>
            <w:hideMark/>
          </w:tcPr>
          <w:p w14:paraId="3BD32E77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vMerge/>
            <w:vAlign w:val="center"/>
            <w:hideMark/>
          </w:tcPr>
          <w:p w14:paraId="2FAA6931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vMerge/>
            <w:vAlign w:val="center"/>
            <w:hideMark/>
          </w:tcPr>
          <w:p w14:paraId="37924E19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1" w:type="dxa"/>
            <w:vMerge/>
            <w:vAlign w:val="center"/>
            <w:hideMark/>
          </w:tcPr>
          <w:p w14:paraId="02CAF1FF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vMerge/>
            <w:vAlign w:val="center"/>
            <w:hideMark/>
          </w:tcPr>
          <w:p w14:paraId="3EB2801B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  <w:gridSpan w:val="2"/>
            <w:vMerge/>
            <w:vAlign w:val="center"/>
            <w:hideMark/>
          </w:tcPr>
          <w:p w14:paraId="60E955B0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4AE" w:rsidRPr="00D96798" w14:paraId="4635312F" w14:textId="77777777" w:rsidTr="00585450">
        <w:trPr>
          <w:trHeight w:val="621"/>
        </w:trPr>
        <w:tc>
          <w:tcPr>
            <w:tcW w:w="502" w:type="dxa"/>
            <w:shd w:val="clear" w:color="auto" w:fill="auto"/>
            <w:vAlign w:val="center"/>
            <w:hideMark/>
          </w:tcPr>
          <w:p w14:paraId="14D747CC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EA292A" w14:textId="32184FBE" w:rsidR="004124AE" w:rsidRPr="00D96798" w:rsidRDefault="004124AE" w:rsidP="00A96A8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39F1BF" w14:textId="69B80AF5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FBFCC9" w14:textId="2FF3B364" w:rsidR="004124AE" w:rsidRPr="00D96798" w:rsidRDefault="004124AE" w:rsidP="00A96A86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1D8109" w14:textId="33F9D1BA" w:rsidR="004124AE" w:rsidRPr="00D96798" w:rsidRDefault="004124AE" w:rsidP="00622BE1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0" w:type="dxa"/>
            <w:gridSpan w:val="2"/>
            <w:shd w:val="clear" w:color="auto" w:fill="auto"/>
            <w:vAlign w:val="center"/>
            <w:hideMark/>
          </w:tcPr>
          <w:p w14:paraId="68EC2430" w14:textId="11EF933B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4AE" w:rsidRPr="00D96798" w14:paraId="0B99461B" w14:textId="77777777" w:rsidTr="00585450">
        <w:trPr>
          <w:gridBefore w:val="1"/>
          <w:wBefore w:w="503" w:type="dxa"/>
          <w:trHeight w:val="693"/>
        </w:trPr>
        <w:tc>
          <w:tcPr>
            <w:tcW w:w="267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CB98F" w14:textId="77777777" w:rsidR="004124AE" w:rsidRPr="00D96798" w:rsidRDefault="004124AE" w:rsidP="0064477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7627D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A3073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5D190DB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3" w:type="dxa"/>
            <w:shd w:val="clear" w:color="auto" w:fill="auto"/>
            <w:vAlign w:val="center"/>
            <w:hideMark/>
          </w:tcPr>
          <w:p w14:paraId="43AEFCAC" w14:textId="77777777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кол-во</w:t>
            </w:r>
          </w:p>
        </w:tc>
        <w:tc>
          <w:tcPr>
            <w:tcW w:w="1467" w:type="dxa"/>
            <w:shd w:val="clear" w:color="auto" w:fill="auto"/>
            <w:vAlign w:val="center"/>
            <w:hideMark/>
          </w:tcPr>
          <w:p w14:paraId="2B202788" w14:textId="2EEFFCED" w:rsidR="004124AE" w:rsidRPr="00D96798" w:rsidRDefault="004124AE" w:rsidP="0064477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A93D68" w14:textId="77777777" w:rsidR="00A96A86" w:rsidRDefault="00A96A86" w:rsidP="004124AE">
      <w:pPr>
        <w:pStyle w:val="a4"/>
        <w:spacing w:after="0" w:line="264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223280B" w14:textId="77777777" w:rsidR="004124AE" w:rsidRDefault="004124AE" w:rsidP="004124AE">
      <w:pPr>
        <w:pStyle w:val="a4"/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D96798">
        <w:rPr>
          <w:rFonts w:ascii="Times New Roman" w:hAnsi="Times New Roman" w:cs="Times New Roman"/>
          <w:sz w:val="24"/>
          <w:szCs w:val="24"/>
        </w:rPr>
        <w:t xml:space="preserve">ата составления акта комиссией </w:t>
      </w:r>
      <w:r w:rsidRPr="00DD7BB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14:paraId="51785A4E" w14:textId="77777777" w:rsidR="004124AE" w:rsidRDefault="004124AE" w:rsidP="004124AE">
      <w:pPr>
        <w:pStyle w:val="a4"/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26036A" w14:textId="0E826988" w:rsidR="004124AE" w:rsidRPr="004B5999" w:rsidRDefault="004124AE" w:rsidP="004124AE">
      <w:pPr>
        <w:pStyle w:val="a4"/>
        <w:numPr>
          <w:ilvl w:val="1"/>
          <w:numId w:val="30"/>
        </w:numPr>
        <w:tabs>
          <w:tab w:val="left" w:pos="12195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17A8">
        <w:rPr>
          <w:rFonts w:ascii="Times New Roman" w:hAnsi="Times New Roman" w:cs="Times New Roman"/>
          <w:sz w:val="24"/>
          <w:szCs w:val="24"/>
        </w:rPr>
        <w:t xml:space="preserve">Описание обнаруженного </w:t>
      </w:r>
      <w:r w:rsidR="00585450" w:rsidRPr="00C917A8">
        <w:rPr>
          <w:rFonts w:ascii="Times New Roman" w:hAnsi="Times New Roman" w:cs="Times New Roman"/>
          <w:sz w:val="24"/>
          <w:szCs w:val="24"/>
        </w:rPr>
        <w:t>дефекта (</w:t>
      </w:r>
      <w:r w:rsidRPr="00C917A8">
        <w:rPr>
          <w:rFonts w:ascii="Times New Roman" w:hAnsi="Times New Roman" w:cs="Times New Roman"/>
          <w:sz w:val="24"/>
          <w:szCs w:val="24"/>
        </w:rPr>
        <w:t>подробно):</w:t>
      </w:r>
    </w:p>
    <w:p w14:paraId="0D5DCAF5" w14:textId="77777777" w:rsidR="004124AE" w:rsidRPr="00C917A8" w:rsidRDefault="004124AE" w:rsidP="004124AE">
      <w:pPr>
        <w:tabs>
          <w:tab w:val="left" w:pos="12195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7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  <w:r w:rsidRPr="00C917A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14:paraId="623FDD7D" w14:textId="77777777" w:rsidR="004124AE" w:rsidRPr="004B5999" w:rsidRDefault="004124AE" w:rsidP="004124AE">
      <w:pPr>
        <w:pStyle w:val="a4"/>
        <w:numPr>
          <w:ilvl w:val="1"/>
          <w:numId w:val="30"/>
        </w:numPr>
        <w:tabs>
          <w:tab w:val="left" w:pos="12195"/>
        </w:tabs>
        <w:spacing w:after="0" w:line="264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FB5">
        <w:rPr>
          <w:rFonts w:ascii="Times New Roman" w:hAnsi="Times New Roman" w:cs="Times New Roman"/>
          <w:sz w:val="24"/>
          <w:szCs w:val="24"/>
        </w:rPr>
        <w:t xml:space="preserve">Обстоятельства, при которых он возник: </w:t>
      </w:r>
    </w:p>
    <w:p w14:paraId="112D3A4E" w14:textId="337BE3D9" w:rsidR="004124AE" w:rsidRPr="004B5999" w:rsidRDefault="004124AE" w:rsidP="004124AE">
      <w:pPr>
        <w:tabs>
          <w:tab w:val="left" w:pos="12195"/>
        </w:tabs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99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</w:t>
      </w:r>
    </w:p>
    <w:p w14:paraId="5317CDA1" w14:textId="77777777" w:rsidR="004124AE" w:rsidRPr="00EF2FB5" w:rsidRDefault="004124AE" w:rsidP="004124AE">
      <w:pPr>
        <w:pStyle w:val="a4"/>
        <w:numPr>
          <w:ilvl w:val="1"/>
          <w:numId w:val="30"/>
        </w:numPr>
        <w:tabs>
          <w:tab w:val="left" w:pos="12195"/>
        </w:tabs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данные:</w:t>
      </w:r>
    </w:p>
    <w:p w14:paraId="53387008" w14:textId="77777777" w:rsidR="004124AE" w:rsidRDefault="004124AE" w:rsidP="004124AE">
      <w:pPr>
        <w:tabs>
          <w:tab w:val="left" w:pos="12195"/>
        </w:tabs>
        <w:spacing w:after="0" w:line="264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F2F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</w:t>
      </w:r>
    </w:p>
    <w:p w14:paraId="737CE94F" w14:textId="77777777" w:rsidR="00CA713F" w:rsidRPr="00CA713F" w:rsidRDefault="00CA713F" w:rsidP="004124AE">
      <w:pPr>
        <w:tabs>
          <w:tab w:val="left" w:pos="12195"/>
        </w:tabs>
        <w:spacing w:after="0" w:line="264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2EB4E1" w14:textId="77777777" w:rsidR="004124AE" w:rsidRPr="00A25147" w:rsidRDefault="004124AE" w:rsidP="004124AE">
      <w:pPr>
        <w:pStyle w:val="a4"/>
        <w:numPr>
          <w:ilvl w:val="1"/>
          <w:numId w:val="30"/>
        </w:numPr>
        <w:tabs>
          <w:tab w:val="left" w:pos="12195"/>
        </w:tabs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Подготовлен комиссией в составе:</w:t>
      </w:r>
    </w:p>
    <w:tbl>
      <w:tblPr>
        <w:tblpPr w:leftFromText="180" w:rightFromText="180" w:vertAnchor="text" w:horzAnchor="margin" w:tblpX="144" w:tblpY="224"/>
        <w:tblW w:w="14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3804"/>
        <w:gridCol w:w="3804"/>
        <w:gridCol w:w="3804"/>
      </w:tblGrid>
      <w:tr w:rsidR="004124AE" w:rsidRPr="00276A26" w14:paraId="599E3724" w14:textId="77777777" w:rsidTr="00585450">
        <w:trPr>
          <w:trHeight w:val="556"/>
        </w:trPr>
        <w:tc>
          <w:tcPr>
            <w:tcW w:w="2829" w:type="dxa"/>
            <w:vAlign w:val="center"/>
          </w:tcPr>
          <w:p w14:paraId="15DDEAA4" w14:textId="292776C4" w:rsidR="004124AE" w:rsidRPr="00276A26" w:rsidRDefault="004124AE" w:rsidP="004124AE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проверке Товара:</w:t>
            </w:r>
          </w:p>
        </w:tc>
        <w:tc>
          <w:tcPr>
            <w:tcW w:w="3804" w:type="dxa"/>
            <w:vAlign w:val="center"/>
          </w:tcPr>
          <w:p w14:paraId="7D7F5351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18AC3E0B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04" w:type="dxa"/>
            <w:vAlign w:val="center"/>
          </w:tcPr>
          <w:p w14:paraId="22D4E9F7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14:paraId="5D206486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04" w:type="dxa"/>
            <w:vAlign w:val="center"/>
          </w:tcPr>
          <w:p w14:paraId="3EBD4092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14:paraId="7D62FD59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4124AE" w:rsidRPr="00276A26" w14:paraId="20387527" w14:textId="77777777" w:rsidTr="00585450">
        <w:trPr>
          <w:trHeight w:val="581"/>
        </w:trPr>
        <w:tc>
          <w:tcPr>
            <w:tcW w:w="2829" w:type="dxa"/>
          </w:tcPr>
          <w:p w14:paraId="25B64B01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4" w:type="dxa"/>
            <w:vAlign w:val="center"/>
          </w:tcPr>
          <w:p w14:paraId="5D68208E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7EB5D474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04" w:type="dxa"/>
            <w:vAlign w:val="center"/>
          </w:tcPr>
          <w:p w14:paraId="20A4636C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14:paraId="5D86F4AF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04" w:type="dxa"/>
            <w:vAlign w:val="center"/>
          </w:tcPr>
          <w:p w14:paraId="1D65BE3C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14:paraId="633FC369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4124AE" w:rsidRPr="00276A26" w14:paraId="1B469E3E" w14:textId="77777777" w:rsidTr="00585450">
        <w:trPr>
          <w:trHeight w:val="519"/>
        </w:trPr>
        <w:tc>
          <w:tcPr>
            <w:tcW w:w="2829" w:type="dxa"/>
          </w:tcPr>
          <w:p w14:paraId="30F32320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4" w:type="dxa"/>
            <w:vAlign w:val="center"/>
          </w:tcPr>
          <w:p w14:paraId="7A9740D0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</w:t>
            </w:r>
          </w:p>
          <w:p w14:paraId="179E62A0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04" w:type="dxa"/>
            <w:vAlign w:val="center"/>
          </w:tcPr>
          <w:p w14:paraId="323A5FBB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14:paraId="047746FA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804" w:type="dxa"/>
            <w:vAlign w:val="center"/>
          </w:tcPr>
          <w:p w14:paraId="6EEAA794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</w:p>
          <w:p w14:paraId="3B2BD2E6" w14:textId="77777777" w:rsidR="004124AE" w:rsidRPr="00276A26" w:rsidRDefault="004124AE" w:rsidP="00644770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6A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</w:tbl>
    <w:p w14:paraId="7F317E72" w14:textId="77777777" w:rsidR="004124AE" w:rsidRPr="00C07DE4" w:rsidRDefault="004124AE" w:rsidP="004124AE">
      <w:pPr>
        <w:tabs>
          <w:tab w:val="left" w:pos="12195"/>
        </w:tabs>
        <w:spacing w:after="0" w:line="264" w:lineRule="auto"/>
        <w:rPr>
          <w:rFonts w:ascii="Times New Roman" w:hAnsi="Times New Roman" w:cs="Times New Roman"/>
          <w:sz w:val="24"/>
          <w:szCs w:val="24"/>
        </w:rPr>
      </w:pPr>
    </w:p>
    <w:p w14:paraId="28CCD806" w14:textId="77777777" w:rsidR="004124AE" w:rsidRPr="00053C59" w:rsidRDefault="004124AE" w:rsidP="004124AE">
      <w:pPr>
        <w:pStyle w:val="a4"/>
        <w:numPr>
          <w:ilvl w:val="1"/>
          <w:numId w:val="30"/>
        </w:numPr>
        <w:tabs>
          <w:tab w:val="left" w:pos="12195"/>
        </w:tabs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25147">
        <w:rPr>
          <w:rFonts w:ascii="Times New Roman" w:hAnsi="Times New Roman" w:cs="Times New Roman"/>
          <w:sz w:val="24"/>
          <w:szCs w:val="24"/>
        </w:rPr>
        <w:t>Юридические адреса и банковские реквизиты сторон</w:t>
      </w:r>
    </w:p>
    <w:tbl>
      <w:tblPr>
        <w:tblStyle w:val="a5"/>
        <w:tblpPr w:leftFromText="180" w:rightFromText="180" w:vertAnchor="text" w:horzAnchor="margin" w:tblpY="97"/>
        <w:tblW w:w="9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780"/>
      </w:tblGrid>
      <w:tr w:rsidR="004124AE" w:rsidRPr="00062C3E" w14:paraId="5EE62ACF" w14:textId="77777777" w:rsidTr="00585450">
        <w:trPr>
          <w:trHeight w:val="3267"/>
        </w:trPr>
        <w:tc>
          <w:tcPr>
            <w:tcW w:w="4928" w:type="dxa"/>
          </w:tcPr>
          <w:p w14:paraId="5588145A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ООО «Технология Света»</w:t>
            </w:r>
          </w:p>
          <w:p w14:paraId="6081A70C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Юр.адрес</w:t>
            </w:r>
            <w:proofErr w:type="spellEnd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115035 г. Москва, ул. Пятницкая, д.13, стр.1, пом.1, ком.1</w:t>
            </w:r>
          </w:p>
          <w:p w14:paraId="68F255D7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Почт.адрес</w:t>
            </w:r>
            <w:proofErr w:type="spellEnd"/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 125252, г. Москва, ул. Зорге 22А</w:t>
            </w:r>
          </w:p>
          <w:p w14:paraId="33D41B2F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ИНН/КПП: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9705117861/770501001</w:t>
            </w:r>
          </w:p>
          <w:p w14:paraId="6B239A23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</w:t>
            </w:r>
            <w:proofErr w:type="spellEnd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счет: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40702810402570003059</w:t>
            </w:r>
          </w:p>
          <w:p w14:paraId="4FDD162B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АО «АЛЬФА-БАНК»</w:t>
            </w:r>
          </w:p>
          <w:p w14:paraId="6FA84736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30101810200000000593</w:t>
            </w:r>
          </w:p>
          <w:p w14:paraId="25C0C96C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БИК: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044525593</w:t>
            </w:r>
          </w:p>
          <w:p w14:paraId="2F2B74D3" w14:textId="4FBC52F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Телефон: </w:t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+7 (499) 641 17 67</w:t>
            </w:r>
          </w:p>
        </w:tc>
        <w:tc>
          <w:tcPr>
            <w:tcW w:w="4780" w:type="dxa"/>
          </w:tcPr>
          <w:p w14:paraId="312D84F7" w14:textId="54893829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Покупатель</w:t>
            </w: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A52C80E" w14:textId="2F3C70F6" w:rsidR="004124AE" w:rsidRPr="00A96A86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Юр.адрес</w:t>
            </w:r>
            <w:proofErr w:type="spellEnd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6935A64" w14:textId="3CC64EB5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ИНН/КПП: </w:t>
            </w:r>
          </w:p>
          <w:p w14:paraId="1DFF99B4" w14:textId="1EC63838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Расч.счет</w:t>
            </w:r>
            <w:proofErr w:type="spellEnd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6779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1B84D07" w14:textId="3567743E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Банк</w:t>
            </w: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670000D" w14:textId="5CE33554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Корр.счет</w:t>
            </w:r>
            <w:proofErr w:type="spellEnd"/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51BECBF6" w14:textId="1381CA4F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БИК: </w:t>
            </w:r>
          </w:p>
          <w:p w14:paraId="1FA38305" w14:textId="05D3F679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24AE" w:rsidRPr="00062C3E" w14:paraId="7755BD13" w14:textId="77777777" w:rsidTr="00585450">
        <w:trPr>
          <w:trHeight w:val="809"/>
        </w:trPr>
        <w:tc>
          <w:tcPr>
            <w:tcW w:w="4928" w:type="dxa"/>
          </w:tcPr>
          <w:p w14:paraId="3F0538CA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Генеральный директор</w:t>
            </w: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                                  </w:t>
            </w:r>
          </w:p>
          <w:p w14:paraId="4660854F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«Технология Света»</w:t>
            </w: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7FE6FF10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0" w:type="dxa"/>
          </w:tcPr>
          <w:p w14:paraId="5BD40112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Генеральный директор</w:t>
            </w:r>
          </w:p>
          <w:p w14:paraId="1ECE9C7A" w14:textId="7215B9E9" w:rsidR="004124AE" w:rsidRPr="00062C3E" w:rsidRDefault="0067797D" w:rsidP="00622BE1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ООО «»</w:t>
            </w:r>
            <w:r w:rsidR="00622B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/ИП </w:t>
            </w:r>
          </w:p>
        </w:tc>
      </w:tr>
      <w:tr w:rsidR="004124AE" w:rsidRPr="00062C3E" w14:paraId="6A22BB4D" w14:textId="77777777" w:rsidTr="00585450">
        <w:trPr>
          <w:trHeight w:val="809"/>
        </w:trPr>
        <w:tc>
          <w:tcPr>
            <w:tcW w:w="4928" w:type="dxa"/>
          </w:tcPr>
          <w:p w14:paraId="2F436A0E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4860FE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________________/</w:t>
            </w:r>
            <w:proofErr w:type="spellStart"/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Чистопрудов</w:t>
            </w:r>
            <w:proofErr w:type="spellEnd"/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М.А./</w:t>
            </w:r>
          </w:p>
          <w:p w14:paraId="1BBDDC2C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М.П. </w:t>
            </w:r>
          </w:p>
        </w:tc>
        <w:tc>
          <w:tcPr>
            <w:tcW w:w="4780" w:type="dxa"/>
          </w:tcPr>
          <w:p w14:paraId="5DB44D0A" w14:textId="77777777" w:rsidR="004124AE" w:rsidRPr="00062C3E" w:rsidRDefault="004124AE" w:rsidP="00644770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875709" w14:textId="7E8DE1F6" w:rsidR="004124AE" w:rsidRPr="00062C3E" w:rsidRDefault="004124AE" w:rsidP="00622BE1">
            <w:pPr>
              <w:suppressAutoHyphens/>
              <w:spacing w:line="264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r w:rsidRPr="006779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062C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622BE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</w:t>
            </w:r>
            <w:bookmarkStart w:id="1" w:name="_GoBack"/>
            <w:bookmarkEnd w:id="1"/>
            <w:r w:rsidR="006779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6779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62C3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М.П. </w:t>
            </w:r>
          </w:p>
        </w:tc>
      </w:tr>
    </w:tbl>
    <w:p w14:paraId="237B20A5" w14:textId="77777777" w:rsidR="004124AE" w:rsidRDefault="004124AE" w:rsidP="004124AE">
      <w:pPr>
        <w:spacing w:after="0" w:line="2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479282FE" w14:textId="77777777" w:rsidR="004124AE" w:rsidRPr="0076404E" w:rsidRDefault="004124AE" w:rsidP="004124A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  <w:sectPr w:rsidR="004124AE" w:rsidRPr="0076404E" w:rsidSect="00585450">
          <w:footerReference w:type="first" r:id="rId9"/>
          <w:pgSz w:w="16838" w:h="11906" w:orient="landscape"/>
          <w:pgMar w:top="1134" w:right="851" w:bottom="1134" w:left="1701" w:header="454" w:footer="567" w:gutter="0"/>
          <w:cols w:space="708"/>
          <w:docGrid w:linePitch="360"/>
        </w:sectPr>
      </w:pPr>
    </w:p>
    <w:p w14:paraId="66E8BF6B" w14:textId="77777777" w:rsidR="00F47764" w:rsidRPr="0076404E" w:rsidRDefault="00F47764" w:rsidP="00A80685">
      <w:pPr>
        <w:spacing w:after="0" w:line="2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5DB1CBB" w14:textId="4F4C23E9" w:rsidR="007413F1" w:rsidRDefault="00F47764" w:rsidP="00A80685">
      <w:pPr>
        <w:spacing w:after="0" w:line="20" w:lineRule="atLeast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404E">
        <w:rPr>
          <w:rFonts w:ascii="Times New Roman" w:hAnsi="Times New Roman" w:cs="Times New Roman"/>
          <w:b/>
          <w:bCs/>
          <w:sz w:val="24"/>
          <w:szCs w:val="24"/>
        </w:rPr>
        <w:t>Перечень документов для оформления рекламации</w:t>
      </w:r>
    </w:p>
    <w:p w14:paraId="08E2AAA2" w14:textId="77777777" w:rsidR="00511203" w:rsidRPr="0076404E" w:rsidRDefault="00511203" w:rsidP="00A80685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386" w:type="dxa"/>
        <w:tblInd w:w="108" w:type="dxa"/>
        <w:tblLook w:val="04A0" w:firstRow="1" w:lastRow="0" w:firstColumn="1" w:lastColumn="0" w:noHBand="0" w:noVBand="1"/>
      </w:tblPr>
      <w:tblGrid>
        <w:gridCol w:w="3446"/>
        <w:gridCol w:w="5940"/>
      </w:tblGrid>
      <w:tr w:rsidR="00597240" w:rsidRPr="00511203" w14:paraId="41313B1B" w14:textId="77777777" w:rsidTr="00597240">
        <w:trPr>
          <w:trHeight w:val="450"/>
        </w:trPr>
        <w:tc>
          <w:tcPr>
            <w:tcW w:w="3446" w:type="dxa"/>
            <w:noWrap/>
            <w:hideMark/>
          </w:tcPr>
          <w:bookmarkEnd w:id="0"/>
          <w:p w14:paraId="0F4DADF5" w14:textId="0EE9F426" w:rsidR="00597240" w:rsidRPr="00511203" w:rsidRDefault="00597240" w:rsidP="00A80685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Квалификация претензионного обращения:</w:t>
            </w:r>
          </w:p>
        </w:tc>
        <w:tc>
          <w:tcPr>
            <w:tcW w:w="5940" w:type="dxa"/>
            <w:noWrap/>
            <w:hideMark/>
          </w:tcPr>
          <w:p w14:paraId="40480E27" w14:textId="77777777" w:rsidR="00597240" w:rsidRDefault="00597240" w:rsidP="00A80685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17414F" w14:textId="77777777" w:rsidR="00597240" w:rsidRPr="00511203" w:rsidRDefault="00597240" w:rsidP="00A80685">
            <w:pPr>
              <w:spacing w:line="20" w:lineRule="atLeast"/>
              <w:ind w:left="720" w:right="56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Пакет документов:</w:t>
            </w:r>
          </w:p>
        </w:tc>
      </w:tr>
      <w:tr w:rsidR="00597240" w:rsidRPr="00511203" w14:paraId="1879D86B" w14:textId="77777777" w:rsidTr="00585450">
        <w:trPr>
          <w:trHeight w:val="1186"/>
        </w:trPr>
        <w:tc>
          <w:tcPr>
            <w:tcW w:w="3446" w:type="dxa"/>
            <w:hideMark/>
          </w:tcPr>
          <w:p w14:paraId="18B5589F" w14:textId="5A3FB430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07C27" w:rsidRPr="00511203">
              <w:rPr>
                <w:rFonts w:ascii="Times New Roman" w:hAnsi="Times New Roman" w:cs="Times New Roman"/>
                <w:sz w:val="24"/>
                <w:szCs w:val="24"/>
              </w:rPr>
              <w:t>Недопоставка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/Пересортица.</w:t>
            </w:r>
          </w:p>
        </w:tc>
        <w:tc>
          <w:tcPr>
            <w:tcW w:w="5940" w:type="dxa"/>
            <w:hideMark/>
          </w:tcPr>
          <w:p w14:paraId="00158F20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количеству (оригинал) (Приложение № 2);</w:t>
            </w:r>
          </w:p>
          <w:p w14:paraId="56207D6A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Упаковочный лист (копия) (на грузе);</w:t>
            </w:r>
          </w:p>
          <w:p w14:paraId="37782D97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УПД (копия).</w:t>
            </w:r>
          </w:p>
        </w:tc>
      </w:tr>
      <w:tr w:rsidR="00597240" w:rsidRPr="00511203" w14:paraId="40CBC144" w14:textId="77777777" w:rsidTr="00585450">
        <w:trPr>
          <w:trHeight w:val="1968"/>
        </w:trPr>
        <w:tc>
          <w:tcPr>
            <w:tcW w:w="3446" w:type="dxa"/>
            <w:hideMark/>
          </w:tcPr>
          <w:p w14:paraId="15703D31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Брак в процессе транспортировки/нарушение целостности упаковки.</w:t>
            </w:r>
          </w:p>
        </w:tc>
        <w:tc>
          <w:tcPr>
            <w:tcW w:w="5940" w:type="dxa"/>
            <w:hideMark/>
          </w:tcPr>
          <w:p w14:paraId="0DE83CBF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качеству (оригинал) (Приложение №3);</w:t>
            </w:r>
          </w:p>
          <w:p w14:paraId="216F2ADA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2. Товарно-Транспортная накладная с отметкой о составлении Акта, свидетельствующего о передаче продукции Покупателю с нарушениями;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3. Фото повреждений упаковки.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УПД (копия).</w:t>
            </w:r>
          </w:p>
        </w:tc>
      </w:tr>
      <w:tr w:rsidR="00597240" w:rsidRPr="00511203" w14:paraId="4A89B48A" w14:textId="77777777" w:rsidTr="00585450">
        <w:trPr>
          <w:trHeight w:val="2254"/>
        </w:trPr>
        <w:tc>
          <w:tcPr>
            <w:tcW w:w="3446" w:type="dxa"/>
            <w:hideMark/>
          </w:tcPr>
          <w:p w14:paraId="63C21FE6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Товар в нерабочем состоянии (внешние повреждения).</w:t>
            </w:r>
          </w:p>
        </w:tc>
        <w:tc>
          <w:tcPr>
            <w:tcW w:w="5940" w:type="dxa"/>
            <w:hideMark/>
          </w:tcPr>
          <w:p w14:paraId="294E9E5C" w14:textId="77777777" w:rsidR="00597240" w:rsidRDefault="00597240" w:rsidP="00585450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1. Акт-рекламация по качеству (оригинал) (Приложение № 3);</w:t>
            </w:r>
          </w:p>
          <w:p w14:paraId="481E072A" w14:textId="77777777" w:rsidR="00597240" w:rsidRDefault="00597240" w:rsidP="00585450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2. Товарно-Транспортная накладная с отметкой о составлении Акта, свидетельствующего о передаче продукции Покупателю с нарушениями;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3. Фото повреждений упаковки;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4. УПД (копия);</w:t>
            </w:r>
          </w:p>
          <w:p w14:paraId="4305A4A2" w14:textId="77777777" w:rsidR="00597240" w:rsidRPr="00511203" w:rsidRDefault="00597240" w:rsidP="00585450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5. Паспорт изделия (копия).</w:t>
            </w:r>
          </w:p>
        </w:tc>
      </w:tr>
      <w:tr w:rsidR="00597240" w:rsidRPr="00511203" w14:paraId="115F4515" w14:textId="77777777" w:rsidTr="00597240">
        <w:trPr>
          <w:trHeight w:val="1759"/>
        </w:trPr>
        <w:tc>
          <w:tcPr>
            <w:tcW w:w="3446" w:type="dxa"/>
            <w:hideMark/>
          </w:tcPr>
          <w:p w14:paraId="1FDFFC3C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Брак по гарантии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40" w:type="dxa"/>
            <w:hideMark/>
          </w:tcPr>
          <w:p w14:paraId="6EDC4510" w14:textId="77777777" w:rsidR="00597240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 xml:space="preserve">1. Акт-рекламация по качеству (оригинал) (Приложение № 4);                                                            </w:t>
            </w:r>
          </w:p>
          <w:p w14:paraId="13526AA8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2. Товарно-Транспортная накладная с отметкой о составлении Акта, свидетельствующего о передаче продукции Покупателю с нарушениями;</w:t>
            </w:r>
          </w:p>
          <w:p w14:paraId="5BD25B76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3. Фото повреждений упаковки;</w:t>
            </w:r>
          </w:p>
          <w:p w14:paraId="300BB30E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4. УПД (копия);</w:t>
            </w:r>
          </w:p>
          <w:p w14:paraId="4BE0FD39" w14:textId="77777777" w:rsidR="00597240" w:rsidRPr="00511203" w:rsidRDefault="00597240" w:rsidP="00A80685">
            <w:pPr>
              <w:spacing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1203">
              <w:rPr>
                <w:rFonts w:ascii="Times New Roman" w:hAnsi="Times New Roman" w:cs="Times New Roman"/>
                <w:sz w:val="24"/>
                <w:szCs w:val="24"/>
              </w:rPr>
              <w:t>5. Паспорт изделия (копия).</w:t>
            </w:r>
          </w:p>
        </w:tc>
      </w:tr>
    </w:tbl>
    <w:p w14:paraId="1AD2E179" w14:textId="77777777" w:rsidR="0076404E" w:rsidRPr="0076404E" w:rsidRDefault="0076404E" w:rsidP="00A80685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6404E" w:rsidRPr="0076404E" w:rsidSect="00585450">
      <w:pgSz w:w="11906" w:h="16838"/>
      <w:pgMar w:top="1134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50E36" w14:textId="77777777" w:rsidR="00503A8A" w:rsidRDefault="00503A8A" w:rsidP="00945F66">
      <w:pPr>
        <w:spacing w:after="0" w:line="240" w:lineRule="auto"/>
      </w:pPr>
      <w:r>
        <w:separator/>
      </w:r>
    </w:p>
  </w:endnote>
  <w:endnote w:type="continuationSeparator" w:id="0">
    <w:p w14:paraId="01BDE0EE" w14:textId="77777777" w:rsidR="00503A8A" w:rsidRDefault="00503A8A" w:rsidP="00945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 SemiBold">
    <w:altName w:val="Times New Roman"/>
    <w:charset w:val="CC"/>
    <w:family w:val="auto"/>
    <w:pitch w:val="variable"/>
    <w:sig w:usb0="00000001" w:usb1="00000003" w:usb2="00000000" w:usb3="00000000" w:csb0="00000197" w:csb1="00000000"/>
    <w:embedRegular r:id="rId1" w:fontKey="{1995B310-6A7A-4A02-975C-E5EFD1F5CC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530DBE56-7344-45E0-9B33-C8044A88EC24}"/>
    <w:embedBold r:id="rId3" w:fontKey="{B6AD9819-D7F5-45FD-B117-6EB47B5003A3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B2AC462F-7E7C-4C8F-A75F-3C913D78A8E4}"/>
  </w:font>
  <w:font w:name="Montserrat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ED825E8E-6EA0-49BE-BCE2-A75130C87E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99B75" w14:textId="77777777" w:rsidR="00503A8A" w:rsidRPr="006F49C5" w:rsidRDefault="00503A8A" w:rsidP="006F49C5">
    <w:pPr>
      <w:spacing w:after="0" w:line="240" w:lineRule="auto"/>
      <w:rPr>
        <w:rFonts w:ascii="Times New Roman" w:hAnsi="Times New Roman" w:cs="Times New Roman"/>
        <w:sz w:val="20"/>
      </w:rPr>
    </w:pPr>
    <w:r w:rsidRPr="006F49C5">
      <w:rPr>
        <w:rFonts w:ascii="Times New Roman" w:hAnsi="Times New Roman" w:cs="Times New Roman"/>
        <w:sz w:val="20"/>
      </w:rPr>
      <w:t>____________</w:t>
    </w:r>
    <w:r w:rsidRPr="006F49C5">
      <w:rPr>
        <w:rFonts w:ascii="Times New Roman" w:hAnsi="Times New Roman" w:cs="Times New Roman"/>
        <w:sz w:val="20"/>
      </w:rPr>
      <w:tab/>
    </w:r>
    <w:r w:rsidRPr="006F49C5">
      <w:rPr>
        <w:rFonts w:ascii="Times New Roman" w:hAnsi="Times New Roman" w:cs="Times New Roman"/>
        <w:sz w:val="20"/>
      </w:rPr>
      <w:tab/>
    </w:r>
    <w:r w:rsidRPr="006F49C5">
      <w:rPr>
        <w:rFonts w:ascii="Times New Roman" w:hAnsi="Times New Roman" w:cs="Times New Roman"/>
        <w:sz w:val="20"/>
      </w:rPr>
      <w:tab/>
    </w:r>
    <w:r w:rsidRPr="006F49C5">
      <w:rPr>
        <w:rFonts w:ascii="Times New Roman" w:hAnsi="Times New Roman" w:cs="Times New Roman"/>
        <w:sz w:val="20"/>
        <w:lang w:val="en-US"/>
      </w:rPr>
      <w:t xml:space="preserve">                                                       </w:t>
    </w:r>
    <w:r w:rsidRPr="006F49C5">
      <w:rPr>
        <w:rFonts w:ascii="Times New Roman" w:hAnsi="Times New Roman" w:cs="Times New Roman"/>
        <w:sz w:val="20"/>
      </w:rPr>
      <w:t xml:space="preserve">   ____________</w:t>
    </w:r>
  </w:p>
  <w:p w14:paraId="468D8A9B" w14:textId="2B76E97F" w:rsidR="00503A8A" w:rsidRPr="006F49C5" w:rsidRDefault="00503A8A" w:rsidP="006F49C5">
    <w:pPr>
      <w:spacing w:after="0" w:line="240" w:lineRule="auto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 xml:space="preserve">   </w:t>
    </w:r>
    <w:r w:rsidRPr="006F49C5">
      <w:rPr>
        <w:rFonts w:ascii="Times New Roman" w:hAnsi="Times New Roman" w:cs="Times New Roman"/>
        <w:sz w:val="20"/>
      </w:rPr>
      <w:t>Поставщик</w:t>
    </w:r>
    <w:r w:rsidRPr="006F49C5">
      <w:rPr>
        <w:rFonts w:ascii="Times New Roman" w:hAnsi="Times New Roman" w:cs="Times New Roman"/>
        <w:sz w:val="20"/>
      </w:rPr>
      <w:tab/>
    </w:r>
    <w:r w:rsidRPr="006F49C5">
      <w:rPr>
        <w:rFonts w:ascii="Times New Roman" w:hAnsi="Times New Roman" w:cs="Times New Roman"/>
        <w:sz w:val="20"/>
      </w:rPr>
      <w:tab/>
    </w:r>
    <w:r w:rsidRPr="006F49C5">
      <w:rPr>
        <w:rFonts w:ascii="Times New Roman" w:hAnsi="Times New Roman" w:cs="Times New Roman"/>
        <w:sz w:val="20"/>
      </w:rPr>
      <w:tab/>
    </w:r>
    <w:r w:rsidRPr="006F49C5">
      <w:rPr>
        <w:rFonts w:ascii="Times New Roman" w:hAnsi="Times New Roman" w:cs="Times New Roman"/>
        <w:sz w:val="20"/>
      </w:rPr>
      <w:tab/>
      <w:t xml:space="preserve">                                               Покупатель</w:t>
    </w:r>
  </w:p>
  <w:p w14:paraId="317CE1D7" w14:textId="77777777" w:rsidR="00503A8A" w:rsidRDefault="00503A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5979A" w14:textId="77777777" w:rsidR="00503A8A" w:rsidRDefault="00503A8A" w:rsidP="00945F66">
      <w:pPr>
        <w:spacing w:after="0" w:line="240" w:lineRule="auto"/>
      </w:pPr>
      <w:r>
        <w:separator/>
      </w:r>
    </w:p>
  </w:footnote>
  <w:footnote w:type="continuationSeparator" w:id="0">
    <w:p w14:paraId="230AC003" w14:textId="77777777" w:rsidR="00503A8A" w:rsidRDefault="00503A8A" w:rsidP="00945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44AA8"/>
    <w:multiLevelType w:val="hybridMultilevel"/>
    <w:tmpl w:val="57B4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D1DD9"/>
    <w:multiLevelType w:val="multilevel"/>
    <w:tmpl w:val="6B40FA80"/>
    <w:lvl w:ilvl="0">
      <w:start w:val="1"/>
      <w:numFmt w:val="decimal"/>
      <w:lvlText w:val="%1."/>
      <w:lvlJc w:val="left"/>
      <w:pPr>
        <w:ind w:left="360" w:hanging="360"/>
      </w:pPr>
      <w:rPr>
        <w:rFonts w:ascii="Montserrat SemiBold" w:hAnsi="Montserrat SemiBold" w:hint="default"/>
        <w:b w:val="0"/>
        <w:bCs w:val="0"/>
        <w:sz w:val="24"/>
        <w:szCs w:val="24"/>
      </w:rPr>
    </w:lvl>
    <w:lvl w:ilvl="1">
      <w:start w:val="1"/>
      <w:numFmt w:val="bullet"/>
      <w:pStyle w:val="a"/>
      <w:lvlText w:val=""/>
      <w:lvlJc w:val="left"/>
      <w:pPr>
        <w:ind w:left="1645" w:hanging="227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08F53F3"/>
    <w:multiLevelType w:val="hybridMultilevel"/>
    <w:tmpl w:val="6882BEE4"/>
    <w:lvl w:ilvl="0" w:tplc="D79888E6">
      <w:start w:val="1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23A4446"/>
    <w:multiLevelType w:val="hybridMultilevel"/>
    <w:tmpl w:val="7988F716"/>
    <w:lvl w:ilvl="0" w:tplc="8B1E92C0">
      <w:start w:val="1"/>
      <w:numFmt w:val="russianLower"/>
      <w:suff w:val="space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232B515C"/>
    <w:multiLevelType w:val="hybridMultilevel"/>
    <w:tmpl w:val="4B464810"/>
    <w:lvl w:ilvl="0" w:tplc="0F522AFC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A6356"/>
    <w:multiLevelType w:val="hybridMultilevel"/>
    <w:tmpl w:val="B6E2B58C"/>
    <w:lvl w:ilvl="0" w:tplc="E7265C7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C7C6E"/>
    <w:multiLevelType w:val="multilevel"/>
    <w:tmpl w:val="4656D49E"/>
    <w:lvl w:ilvl="0">
      <w:start w:val="1"/>
      <w:numFmt w:val="decimal"/>
      <w:lvlText w:val="%1."/>
      <w:lvlJc w:val="left"/>
      <w:pPr>
        <w:ind w:left="3554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6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7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495"/>
      </w:pPr>
      <w:rPr>
        <w:rFonts w:hint="default"/>
        <w:lang w:val="ru-RU" w:eastAsia="en-US" w:bidi="ar-SA"/>
      </w:rPr>
    </w:lvl>
  </w:abstractNum>
  <w:abstractNum w:abstractNumId="7">
    <w:nsid w:val="2E1B014A"/>
    <w:multiLevelType w:val="hybridMultilevel"/>
    <w:tmpl w:val="AC942760"/>
    <w:lvl w:ilvl="0" w:tplc="1BD4177E">
      <w:start w:val="1"/>
      <w:numFmt w:val="russianLower"/>
      <w:suff w:val="space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8">
    <w:nsid w:val="37334B37"/>
    <w:multiLevelType w:val="hybridMultilevel"/>
    <w:tmpl w:val="AB5423C0"/>
    <w:lvl w:ilvl="0" w:tplc="26FC0F70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84C9508">
      <w:start w:val="1"/>
      <w:numFmt w:val="decimal"/>
      <w:suff w:val="space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853C5"/>
    <w:multiLevelType w:val="multilevel"/>
    <w:tmpl w:val="95043302"/>
    <w:lvl w:ilvl="0">
      <w:start w:val="1"/>
      <w:numFmt w:val="decimal"/>
      <w:pStyle w:val="1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1D1085B"/>
    <w:multiLevelType w:val="hybridMultilevel"/>
    <w:tmpl w:val="13D2DE4A"/>
    <w:lvl w:ilvl="0" w:tplc="BDB8D33A">
      <w:start w:val="1"/>
      <w:numFmt w:val="russianLower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3EB6A84"/>
    <w:multiLevelType w:val="multilevel"/>
    <w:tmpl w:val="0E52CCF6"/>
    <w:lvl w:ilvl="0">
      <w:start w:val="1"/>
      <w:numFmt w:val="decimal"/>
      <w:suff w:val="space"/>
      <w:lvlText w:val="%1."/>
      <w:lvlJc w:val="left"/>
      <w:pPr>
        <w:ind w:left="420" w:hanging="42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pStyle w:val="2"/>
      <w:suff w:val="space"/>
      <w:lvlText w:val="%1.%2."/>
      <w:lvlJc w:val="left"/>
      <w:pPr>
        <w:ind w:left="1320" w:hanging="42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2">
      <w:start w:val="1"/>
      <w:numFmt w:val="decimal"/>
      <w:pStyle w:val="3"/>
      <w:suff w:val="space"/>
      <w:lvlText w:val="%1.%2.%3."/>
      <w:lvlJc w:val="left"/>
      <w:pPr>
        <w:ind w:left="50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65A11A07"/>
    <w:multiLevelType w:val="hybridMultilevel"/>
    <w:tmpl w:val="6AEECE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6C0B258C"/>
    <w:multiLevelType w:val="hybridMultilevel"/>
    <w:tmpl w:val="0846D3EE"/>
    <w:lvl w:ilvl="0" w:tplc="8222DB00">
      <w:start w:val="1"/>
      <w:numFmt w:val="russianLower"/>
      <w:suff w:val="space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6C5957D3"/>
    <w:multiLevelType w:val="multilevel"/>
    <w:tmpl w:val="13D2DA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71DB1BD6"/>
    <w:multiLevelType w:val="hybridMultilevel"/>
    <w:tmpl w:val="F27408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D73DF"/>
    <w:multiLevelType w:val="hybridMultilevel"/>
    <w:tmpl w:val="C0A4FAA0"/>
    <w:lvl w:ilvl="0" w:tplc="BCEACBD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2"/>
  </w:num>
  <w:num w:numId="5">
    <w:abstractNumId w:val="4"/>
  </w:num>
  <w:num w:numId="6">
    <w:abstractNumId w:val="16"/>
  </w:num>
  <w:num w:numId="7">
    <w:abstractNumId w:val="3"/>
  </w:num>
  <w:num w:numId="8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7"/>
  </w:num>
  <w:num w:numId="11">
    <w:abstractNumId w:val="10"/>
  </w:num>
  <w:num w:numId="12">
    <w:abstractNumId w:val="11"/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6"/>
  </w:num>
  <w:num w:numId="22">
    <w:abstractNumId w:val="11"/>
    <w:lvlOverride w:ilvl="0">
      <w:startOverride w:val="1"/>
    </w:lvlOverride>
  </w:num>
  <w:num w:numId="23">
    <w:abstractNumId w:val="14"/>
  </w:num>
  <w:num w:numId="24">
    <w:abstractNumId w:val="11"/>
  </w:num>
  <w:num w:numId="25">
    <w:abstractNumId w:val="12"/>
  </w:num>
  <w:num w:numId="26">
    <w:abstractNumId w:val="5"/>
  </w:num>
  <w:num w:numId="27">
    <w:abstractNumId w:val="11"/>
  </w:num>
  <w:num w:numId="28">
    <w:abstractNumId w:val="11"/>
  </w:num>
  <w:num w:numId="29">
    <w:abstractNumId w:val="11"/>
  </w:num>
  <w:num w:numId="3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8E"/>
    <w:rsid w:val="000103AC"/>
    <w:rsid w:val="00011C6D"/>
    <w:rsid w:val="00022303"/>
    <w:rsid w:val="00023B7D"/>
    <w:rsid w:val="00026D2E"/>
    <w:rsid w:val="00030018"/>
    <w:rsid w:val="00031E67"/>
    <w:rsid w:val="00053ED6"/>
    <w:rsid w:val="00061338"/>
    <w:rsid w:val="00081761"/>
    <w:rsid w:val="00087D49"/>
    <w:rsid w:val="000A6321"/>
    <w:rsid w:val="000C06C8"/>
    <w:rsid w:val="000C49BD"/>
    <w:rsid w:val="000D11E2"/>
    <w:rsid w:val="000D3707"/>
    <w:rsid w:val="000D55CB"/>
    <w:rsid w:val="000E6BE7"/>
    <w:rsid w:val="000F3509"/>
    <w:rsid w:val="000F3F77"/>
    <w:rsid w:val="001065C7"/>
    <w:rsid w:val="0010726F"/>
    <w:rsid w:val="00107F7E"/>
    <w:rsid w:val="00111E6E"/>
    <w:rsid w:val="00120BAB"/>
    <w:rsid w:val="00124EE9"/>
    <w:rsid w:val="00130D27"/>
    <w:rsid w:val="0014121F"/>
    <w:rsid w:val="00144CE0"/>
    <w:rsid w:val="0015219B"/>
    <w:rsid w:val="00152A9E"/>
    <w:rsid w:val="0015562C"/>
    <w:rsid w:val="00157054"/>
    <w:rsid w:val="001642AC"/>
    <w:rsid w:val="00167C3A"/>
    <w:rsid w:val="00175A15"/>
    <w:rsid w:val="00177244"/>
    <w:rsid w:val="00190913"/>
    <w:rsid w:val="00191342"/>
    <w:rsid w:val="001A0121"/>
    <w:rsid w:val="001A25FA"/>
    <w:rsid w:val="001B00CF"/>
    <w:rsid w:val="001B16F1"/>
    <w:rsid w:val="001B3544"/>
    <w:rsid w:val="001C1E38"/>
    <w:rsid w:val="001C2D5E"/>
    <w:rsid w:val="001C641C"/>
    <w:rsid w:val="001C7059"/>
    <w:rsid w:val="001D048C"/>
    <w:rsid w:val="001D1D28"/>
    <w:rsid w:val="001E2A59"/>
    <w:rsid w:val="001E3D52"/>
    <w:rsid w:val="001F1955"/>
    <w:rsid w:val="001F2913"/>
    <w:rsid w:val="001F2C74"/>
    <w:rsid w:val="001F65E5"/>
    <w:rsid w:val="00220A11"/>
    <w:rsid w:val="00241035"/>
    <w:rsid w:val="0024406F"/>
    <w:rsid w:val="00252A5B"/>
    <w:rsid w:val="0025384E"/>
    <w:rsid w:val="002565C8"/>
    <w:rsid w:val="00256BD6"/>
    <w:rsid w:val="00263495"/>
    <w:rsid w:val="00276B97"/>
    <w:rsid w:val="00287A85"/>
    <w:rsid w:val="0029310A"/>
    <w:rsid w:val="002A371B"/>
    <w:rsid w:val="002B2D7E"/>
    <w:rsid w:val="002B6206"/>
    <w:rsid w:val="002D6182"/>
    <w:rsid w:val="002E2C37"/>
    <w:rsid w:val="002E7346"/>
    <w:rsid w:val="002F3C4A"/>
    <w:rsid w:val="00301510"/>
    <w:rsid w:val="0030337B"/>
    <w:rsid w:val="00303EFA"/>
    <w:rsid w:val="0031759D"/>
    <w:rsid w:val="00330F24"/>
    <w:rsid w:val="0035093B"/>
    <w:rsid w:val="00361A16"/>
    <w:rsid w:val="00362D63"/>
    <w:rsid w:val="00365632"/>
    <w:rsid w:val="00373FBC"/>
    <w:rsid w:val="003B00C7"/>
    <w:rsid w:val="003C2D41"/>
    <w:rsid w:val="003C6614"/>
    <w:rsid w:val="003C7C9A"/>
    <w:rsid w:val="003D2D19"/>
    <w:rsid w:val="003E1B14"/>
    <w:rsid w:val="003F25E1"/>
    <w:rsid w:val="003F3485"/>
    <w:rsid w:val="003F74C4"/>
    <w:rsid w:val="00404680"/>
    <w:rsid w:val="004124AE"/>
    <w:rsid w:val="00415440"/>
    <w:rsid w:val="00416677"/>
    <w:rsid w:val="00416FB0"/>
    <w:rsid w:val="0042000C"/>
    <w:rsid w:val="0042040A"/>
    <w:rsid w:val="004215A1"/>
    <w:rsid w:val="00422F61"/>
    <w:rsid w:val="0042503B"/>
    <w:rsid w:val="0043402E"/>
    <w:rsid w:val="00435AC9"/>
    <w:rsid w:val="00435BA3"/>
    <w:rsid w:val="00436662"/>
    <w:rsid w:val="00436994"/>
    <w:rsid w:val="00453379"/>
    <w:rsid w:val="00470248"/>
    <w:rsid w:val="004704E0"/>
    <w:rsid w:val="0047204A"/>
    <w:rsid w:val="004752E6"/>
    <w:rsid w:val="004857AE"/>
    <w:rsid w:val="004A7B84"/>
    <w:rsid w:val="004B3217"/>
    <w:rsid w:val="004B3F4C"/>
    <w:rsid w:val="004C4B8E"/>
    <w:rsid w:val="004D20CA"/>
    <w:rsid w:val="004E10B3"/>
    <w:rsid w:val="004F4AB7"/>
    <w:rsid w:val="00501709"/>
    <w:rsid w:val="00503A8A"/>
    <w:rsid w:val="00507C27"/>
    <w:rsid w:val="005100A9"/>
    <w:rsid w:val="00511203"/>
    <w:rsid w:val="00564BDF"/>
    <w:rsid w:val="00574582"/>
    <w:rsid w:val="00576E89"/>
    <w:rsid w:val="00585450"/>
    <w:rsid w:val="00597240"/>
    <w:rsid w:val="0059768A"/>
    <w:rsid w:val="005A22B7"/>
    <w:rsid w:val="005A4AFD"/>
    <w:rsid w:val="005B0360"/>
    <w:rsid w:val="005C112C"/>
    <w:rsid w:val="005C124E"/>
    <w:rsid w:val="005D6175"/>
    <w:rsid w:val="005D7DFC"/>
    <w:rsid w:val="005E1353"/>
    <w:rsid w:val="00622BE1"/>
    <w:rsid w:val="006303D0"/>
    <w:rsid w:val="00634C50"/>
    <w:rsid w:val="00636822"/>
    <w:rsid w:val="00640EFB"/>
    <w:rsid w:val="00644770"/>
    <w:rsid w:val="00651E27"/>
    <w:rsid w:val="00653967"/>
    <w:rsid w:val="00655536"/>
    <w:rsid w:val="00660375"/>
    <w:rsid w:val="0066713F"/>
    <w:rsid w:val="006705E1"/>
    <w:rsid w:val="0067797D"/>
    <w:rsid w:val="0068085A"/>
    <w:rsid w:val="006828AD"/>
    <w:rsid w:val="006840F7"/>
    <w:rsid w:val="00694545"/>
    <w:rsid w:val="00696393"/>
    <w:rsid w:val="006A6AF3"/>
    <w:rsid w:val="006A752C"/>
    <w:rsid w:val="006B60F8"/>
    <w:rsid w:val="006B7BEA"/>
    <w:rsid w:val="006C6F14"/>
    <w:rsid w:val="006D4DAE"/>
    <w:rsid w:val="006E013F"/>
    <w:rsid w:val="006E2E4F"/>
    <w:rsid w:val="006F0386"/>
    <w:rsid w:val="006F3ABF"/>
    <w:rsid w:val="006F49C5"/>
    <w:rsid w:val="007038F5"/>
    <w:rsid w:val="00705745"/>
    <w:rsid w:val="00726B42"/>
    <w:rsid w:val="007323E9"/>
    <w:rsid w:val="00734185"/>
    <w:rsid w:val="007376DD"/>
    <w:rsid w:val="007413F1"/>
    <w:rsid w:val="00741F28"/>
    <w:rsid w:val="00744A1B"/>
    <w:rsid w:val="007509C6"/>
    <w:rsid w:val="00754051"/>
    <w:rsid w:val="0075755C"/>
    <w:rsid w:val="007601B2"/>
    <w:rsid w:val="0076404E"/>
    <w:rsid w:val="00773AFB"/>
    <w:rsid w:val="00782493"/>
    <w:rsid w:val="00796BAC"/>
    <w:rsid w:val="007A3A5C"/>
    <w:rsid w:val="007D2722"/>
    <w:rsid w:val="007E10E1"/>
    <w:rsid w:val="007E18BD"/>
    <w:rsid w:val="007E3BB7"/>
    <w:rsid w:val="007E627E"/>
    <w:rsid w:val="007F24F7"/>
    <w:rsid w:val="008011D4"/>
    <w:rsid w:val="00803E12"/>
    <w:rsid w:val="00805B69"/>
    <w:rsid w:val="00812CFB"/>
    <w:rsid w:val="00814647"/>
    <w:rsid w:val="00821A25"/>
    <w:rsid w:val="0083063D"/>
    <w:rsid w:val="00830892"/>
    <w:rsid w:val="00835443"/>
    <w:rsid w:val="00847867"/>
    <w:rsid w:val="00851111"/>
    <w:rsid w:val="008539E8"/>
    <w:rsid w:val="0087351D"/>
    <w:rsid w:val="00873B3D"/>
    <w:rsid w:val="00891322"/>
    <w:rsid w:val="00893D83"/>
    <w:rsid w:val="008978D7"/>
    <w:rsid w:val="008A4861"/>
    <w:rsid w:val="008A69AC"/>
    <w:rsid w:val="008B5CF4"/>
    <w:rsid w:val="008B6825"/>
    <w:rsid w:val="008C27C1"/>
    <w:rsid w:val="008C7517"/>
    <w:rsid w:val="008D09D5"/>
    <w:rsid w:val="008E24D0"/>
    <w:rsid w:val="008E688B"/>
    <w:rsid w:val="0091269E"/>
    <w:rsid w:val="00913068"/>
    <w:rsid w:val="00922CDC"/>
    <w:rsid w:val="00924971"/>
    <w:rsid w:val="00926D2F"/>
    <w:rsid w:val="009338D1"/>
    <w:rsid w:val="00935967"/>
    <w:rsid w:val="00936C53"/>
    <w:rsid w:val="00945F66"/>
    <w:rsid w:val="0095488F"/>
    <w:rsid w:val="00955D38"/>
    <w:rsid w:val="00963D25"/>
    <w:rsid w:val="00964675"/>
    <w:rsid w:val="00995F70"/>
    <w:rsid w:val="009A63F7"/>
    <w:rsid w:val="009B1BCE"/>
    <w:rsid w:val="009B708D"/>
    <w:rsid w:val="009D7AB1"/>
    <w:rsid w:val="009E55DA"/>
    <w:rsid w:val="009F3560"/>
    <w:rsid w:val="009F5FDD"/>
    <w:rsid w:val="00A13690"/>
    <w:rsid w:val="00A211E1"/>
    <w:rsid w:val="00A2229B"/>
    <w:rsid w:val="00A23417"/>
    <w:rsid w:val="00A24922"/>
    <w:rsid w:val="00A30A9B"/>
    <w:rsid w:val="00A36685"/>
    <w:rsid w:val="00A41F8E"/>
    <w:rsid w:val="00A4258B"/>
    <w:rsid w:val="00A521BE"/>
    <w:rsid w:val="00A57594"/>
    <w:rsid w:val="00A62A84"/>
    <w:rsid w:val="00A645E5"/>
    <w:rsid w:val="00A6731F"/>
    <w:rsid w:val="00A70A3D"/>
    <w:rsid w:val="00A80685"/>
    <w:rsid w:val="00A90C24"/>
    <w:rsid w:val="00A96A86"/>
    <w:rsid w:val="00AA4BE5"/>
    <w:rsid w:val="00AA4E0E"/>
    <w:rsid w:val="00AA5E65"/>
    <w:rsid w:val="00AB4562"/>
    <w:rsid w:val="00AB53C1"/>
    <w:rsid w:val="00AC1C5B"/>
    <w:rsid w:val="00AC42DD"/>
    <w:rsid w:val="00AC464B"/>
    <w:rsid w:val="00AE5D87"/>
    <w:rsid w:val="00AF3755"/>
    <w:rsid w:val="00B022CF"/>
    <w:rsid w:val="00B107DD"/>
    <w:rsid w:val="00B1292C"/>
    <w:rsid w:val="00B20146"/>
    <w:rsid w:val="00B21ACE"/>
    <w:rsid w:val="00B25635"/>
    <w:rsid w:val="00B3206D"/>
    <w:rsid w:val="00B33CEF"/>
    <w:rsid w:val="00B34D54"/>
    <w:rsid w:val="00B36B20"/>
    <w:rsid w:val="00B432CE"/>
    <w:rsid w:val="00B43385"/>
    <w:rsid w:val="00B4760B"/>
    <w:rsid w:val="00B60D08"/>
    <w:rsid w:val="00B87C21"/>
    <w:rsid w:val="00B90FEB"/>
    <w:rsid w:val="00BA5FB3"/>
    <w:rsid w:val="00BB5A2A"/>
    <w:rsid w:val="00BB72D2"/>
    <w:rsid w:val="00BC0116"/>
    <w:rsid w:val="00BC3F89"/>
    <w:rsid w:val="00BD3E90"/>
    <w:rsid w:val="00BD448C"/>
    <w:rsid w:val="00BE1F57"/>
    <w:rsid w:val="00C144F9"/>
    <w:rsid w:val="00C149E3"/>
    <w:rsid w:val="00C2062E"/>
    <w:rsid w:val="00C2382B"/>
    <w:rsid w:val="00C41F96"/>
    <w:rsid w:val="00C42D67"/>
    <w:rsid w:val="00C442B8"/>
    <w:rsid w:val="00C62442"/>
    <w:rsid w:val="00C675AF"/>
    <w:rsid w:val="00C824DD"/>
    <w:rsid w:val="00C92C5A"/>
    <w:rsid w:val="00CA5C44"/>
    <w:rsid w:val="00CA6147"/>
    <w:rsid w:val="00CA713F"/>
    <w:rsid w:val="00CA78BF"/>
    <w:rsid w:val="00D07538"/>
    <w:rsid w:val="00D14997"/>
    <w:rsid w:val="00D169B5"/>
    <w:rsid w:val="00D24918"/>
    <w:rsid w:val="00D25D69"/>
    <w:rsid w:val="00D3730D"/>
    <w:rsid w:val="00D40565"/>
    <w:rsid w:val="00D47218"/>
    <w:rsid w:val="00D53556"/>
    <w:rsid w:val="00D55C44"/>
    <w:rsid w:val="00D56583"/>
    <w:rsid w:val="00D6731B"/>
    <w:rsid w:val="00D768EF"/>
    <w:rsid w:val="00D775C0"/>
    <w:rsid w:val="00D90FB2"/>
    <w:rsid w:val="00DD13D3"/>
    <w:rsid w:val="00DD779B"/>
    <w:rsid w:val="00DF29E0"/>
    <w:rsid w:val="00E02FC2"/>
    <w:rsid w:val="00E06BC3"/>
    <w:rsid w:val="00E139A3"/>
    <w:rsid w:val="00E160B2"/>
    <w:rsid w:val="00E20B17"/>
    <w:rsid w:val="00E2288F"/>
    <w:rsid w:val="00E22B69"/>
    <w:rsid w:val="00E22E3C"/>
    <w:rsid w:val="00E23577"/>
    <w:rsid w:val="00E2485E"/>
    <w:rsid w:val="00E2659A"/>
    <w:rsid w:val="00E27C28"/>
    <w:rsid w:val="00E40D6C"/>
    <w:rsid w:val="00E76696"/>
    <w:rsid w:val="00E8439B"/>
    <w:rsid w:val="00E91ADF"/>
    <w:rsid w:val="00E97AE8"/>
    <w:rsid w:val="00EA3CEF"/>
    <w:rsid w:val="00EB1092"/>
    <w:rsid w:val="00EB1C67"/>
    <w:rsid w:val="00EB4F58"/>
    <w:rsid w:val="00EB7094"/>
    <w:rsid w:val="00EC1F7D"/>
    <w:rsid w:val="00EC3E88"/>
    <w:rsid w:val="00EC407A"/>
    <w:rsid w:val="00EF7B27"/>
    <w:rsid w:val="00F1108E"/>
    <w:rsid w:val="00F2238E"/>
    <w:rsid w:val="00F250B9"/>
    <w:rsid w:val="00F31D70"/>
    <w:rsid w:val="00F34467"/>
    <w:rsid w:val="00F36366"/>
    <w:rsid w:val="00F46008"/>
    <w:rsid w:val="00F4665E"/>
    <w:rsid w:val="00F47764"/>
    <w:rsid w:val="00F848F1"/>
    <w:rsid w:val="00F9341A"/>
    <w:rsid w:val="00FA52F2"/>
    <w:rsid w:val="00FA5441"/>
    <w:rsid w:val="00FD105B"/>
    <w:rsid w:val="00FD589B"/>
    <w:rsid w:val="00FE08DD"/>
    <w:rsid w:val="00FE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A72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6F49C5"/>
  </w:style>
  <w:style w:type="paragraph" w:styleId="10">
    <w:name w:val="heading 1"/>
    <w:basedOn w:val="a0"/>
    <w:link w:val="11"/>
    <w:uiPriority w:val="1"/>
    <w:qFormat/>
    <w:rsid w:val="008B5CF4"/>
    <w:pPr>
      <w:widowControl w:val="0"/>
      <w:autoSpaceDE w:val="0"/>
      <w:autoSpaceDN w:val="0"/>
      <w:spacing w:after="0" w:line="319" w:lineRule="exact"/>
      <w:ind w:left="10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C4B8E"/>
    <w:pPr>
      <w:ind w:left="720"/>
      <w:contextualSpacing/>
    </w:pPr>
  </w:style>
  <w:style w:type="table" w:styleId="a5">
    <w:name w:val="Table Grid"/>
    <w:basedOn w:val="a2"/>
    <w:uiPriority w:val="39"/>
    <w:rsid w:val="004C4B8E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45F66"/>
  </w:style>
  <w:style w:type="paragraph" w:styleId="a8">
    <w:name w:val="footer"/>
    <w:basedOn w:val="a0"/>
    <w:link w:val="a9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45F66"/>
  </w:style>
  <w:style w:type="paragraph" w:styleId="aa">
    <w:name w:val="Balloon Text"/>
    <w:basedOn w:val="a0"/>
    <w:link w:val="ab"/>
    <w:uiPriority w:val="99"/>
    <w:semiHidden/>
    <w:unhideWhenUsed/>
    <w:rsid w:val="00E2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27C28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24103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41035"/>
    <w:rPr>
      <w:color w:val="605E5C"/>
      <w:shd w:val="clear" w:color="auto" w:fill="E1DFDD"/>
    </w:rPr>
  </w:style>
  <w:style w:type="paragraph" w:customStyle="1" w:styleId="TextBody">
    <w:name w:val="Text Body"/>
    <w:basedOn w:val="a0"/>
    <w:link w:val="TextBody0"/>
    <w:rsid w:val="00241035"/>
    <w:pPr>
      <w:suppressAutoHyphens/>
      <w:spacing w:after="0" w:line="288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apple-converted-space">
    <w:name w:val="apple-converted-space"/>
    <w:rsid w:val="007413F1"/>
  </w:style>
  <w:style w:type="paragraph" w:styleId="ad">
    <w:name w:val="No Spacing"/>
    <w:uiPriority w:val="1"/>
    <w:qFormat/>
    <w:rsid w:val="007413F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3">
    <w:name w:val="Заг_1"/>
    <w:basedOn w:val="a0"/>
    <w:link w:val="14"/>
    <w:qFormat/>
    <w:rsid w:val="00734185"/>
    <w:pPr>
      <w:spacing w:after="0" w:line="700" w:lineRule="exact"/>
    </w:pPr>
    <w:rPr>
      <w:rFonts w:ascii="Montserrat SemiBold" w:hAnsi="Montserrat SemiBold"/>
      <w:noProof/>
      <w:sz w:val="60"/>
      <w:szCs w:val="60"/>
    </w:rPr>
  </w:style>
  <w:style w:type="paragraph" w:customStyle="1" w:styleId="15">
    <w:name w:val="Текст_1"/>
    <w:basedOn w:val="a0"/>
    <w:link w:val="16"/>
    <w:qFormat/>
    <w:rsid w:val="00734185"/>
    <w:rPr>
      <w:rFonts w:ascii="Montserrat" w:hAnsi="Montserrat"/>
      <w:sz w:val="20"/>
    </w:rPr>
  </w:style>
  <w:style w:type="character" w:customStyle="1" w:styleId="14">
    <w:name w:val="Заг_1 Знак"/>
    <w:basedOn w:val="a1"/>
    <w:link w:val="13"/>
    <w:rsid w:val="00734185"/>
    <w:rPr>
      <w:rFonts w:ascii="Montserrat SemiBold" w:hAnsi="Montserrat SemiBold"/>
      <w:noProof/>
      <w:sz w:val="60"/>
      <w:szCs w:val="60"/>
    </w:rPr>
  </w:style>
  <w:style w:type="paragraph" w:customStyle="1" w:styleId="1">
    <w:name w:val="ПодЗаг_1"/>
    <w:basedOn w:val="a0"/>
    <w:link w:val="17"/>
    <w:qFormat/>
    <w:rsid w:val="00734185"/>
    <w:pPr>
      <w:numPr>
        <w:numId w:val="1"/>
      </w:numPr>
      <w:suppressAutoHyphens/>
      <w:spacing w:after="0" w:line="240" w:lineRule="auto"/>
      <w:ind w:firstLine="567"/>
      <w:contextualSpacing/>
    </w:pPr>
    <w:rPr>
      <w:rFonts w:ascii="Montserrat SemiBold" w:hAnsi="Montserrat SemiBold"/>
      <w:bCs/>
      <w:sz w:val="24"/>
      <w:szCs w:val="28"/>
    </w:rPr>
  </w:style>
  <w:style w:type="character" w:customStyle="1" w:styleId="16">
    <w:name w:val="Текст_1 Знак"/>
    <w:basedOn w:val="a1"/>
    <w:link w:val="15"/>
    <w:rsid w:val="00734185"/>
    <w:rPr>
      <w:rFonts w:ascii="Montserrat" w:hAnsi="Montserrat"/>
      <w:sz w:val="20"/>
    </w:rPr>
  </w:style>
  <w:style w:type="paragraph" w:customStyle="1" w:styleId="3">
    <w:name w:val="Текст_3"/>
    <w:basedOn w:val="TextBody"/>
    <w:link w:val="30"/>
    <w:qFormat/>
    <w:rsid w:val="00734185"/>
    <w:pPr>
      <w:numPr>
        <w:ilvl w:val="2"/>
        <w:numId w:val="12"/>
      </w:numPr>
      <w:tabs>
        <w:tab w:val="left" w:pos="540"/>
      </w:tabs>
      <w:spacing w:line="276" w:lineRule="auto"/>
    </w:pPr>
    <w:rPr>
      <w:rFonts w:ascii="Montserrat" w:hAnsi="Montserrat"/>
      <w:color w:val="auto"/>
      <w:sz w:val="20"/>
    </w:rPr>
  </w:style>
  <w:style w:type="character" w:customStyle="1" w:styleId="17">
    <w:name w:val="ПодЗаг_1 Знак"/>
    <w:basedOn w:val="a1"/>
    <w:link w:val="1"/>
    <w:rsid w:val="00734185"/>
    <w:rPr>
      <w:rFonts w:ascii="Montserrat SemiBold" w:hAnsi="Montserrat SemiBold"/>
      <w:bCs/>
      <w:sz w:val="24"/>
      <w:szCs w:val="28"/>
    </w:rPr>
  </w:style>
  <w:style w:type="paragraph" w:customStyle="1" w:styleId="2">
    <w:name w:val="Текст_2"/>
    <w:basedOn w:val="TextBody"/>
    <w:link w:val="20"/>
    <w:qFormat/>
    <w:rsid w:val="00734185"/>
    <w:pPr>
      <w:numPr>
        <w:ilvl w:val="1"/>
        <w:numId w:val="12"/>
      </w:numPr>
      <w:tabs>
        <w:tab w:val="left" w:pos="540"/>
      </w:tabs>
      <w:spacing w:line="276" w:lineRule="auto"/>
    </w:pPr>
    <w:rPr>
      <w:rFonts w:ascii="Montserrat" w:hAnsi="Montserrat"/>
      <w:bCs/>
      <w:color w:val="auto"/>
      <w:sz w:val="20"/>
    </w:rPr>
  </w:style>
  <w:style w:type="character" w:customStyle="1" w:styleId="TextBody0">
    <w:name w:val="Text Body Знак"/>
    <w:basedOn w:val="a1"/>
    <w:link w:val="TextBody"/>
    <w:rsid w:val="00734185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30">
    <w:name w:val="Текст_3 Знак"/>
    <w:basedOn w:val="TextBody0"/>
    <w:link w:val="3"/>
    <w:rsid w:val="00734185"/>
    <w:rPr>
      <w:rFonts w:ascii="Montserrat" w:eastAsia="Times New Roman" w:hAnsi="Montserrat" w:cs="Times New Roman"/>
      <w:color w:val="00000A"/>
      <w:sz w:val="20"/>
      <w:szCs w:val="20"/>
      <w:lang w:eastAsia="ru-RU"/>
    </w:rPr>
  </w:style>
  <w:style w:type="paragraph" w:customStyle="1" w:styleId="a">
    <w:name w:val="Текст_Точ"/>
    <w:basedOn w:val="2"/>
    <w:link w:val="ae"/>
    <w:qFormat/>
    <w:rsid w:val="00734185"/>
    <w:pPr>
      <w:numPr>
        <w:numId w:val="3"/>
      </w:numPr>
    </w:pPr>
  </w:style>
  <w:style w:type="character" w:customStyle="1" w:styleId="20">
    <w:name w:val="Текст_2 Знак"/>
    <w:basedOn w:val="TextBody0"/>
    <w:link w:val="2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character" w:customStyle="1" w:styleId="ae">
    <w:name w:val="Текст_Точ Знак"/>
    <w:basedOn w:val="20"/>
    <w:link w:val="a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table" w:customStyle="1" w:styleId="18">
    <w:name w:val="Сетка таблицы1"/>
    <w:basedOn w:val="a2"/>
    <w:next w:val="a5"/>
    <w:uiPriority w:val="39"/>
    <w:rsid w:val="00511203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uiPriority w:val="99"/>
    <w:semiHidden/>
    <w:unhideWhenUsed/>
    <w:rsid w:val="00157054"/>
    <w:rPr>
      <w:rFonts w:ascii="Courier New" w:eastAsia="Calibri" w:hAnsi="Courier New" w:cs="Courier New" w:hint="default"/>
      <w:sz w:val="20"/>
      <w:szCs w:val="20"/>
    </w:rPr>
  </w:style>
  <w:style w:type="character" w:customStyle="1" w:styleId="11">
    <w:name w:val="Заголовок 1 Знак"/>
    <w:basedOn w:val="a1"/>
    <w:link w:val="10"/>
    <w:uiPriority w:val="1"/>
    <w:rsid w:val="008B5C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6F49C5"/>
  </w:style>
  <w:style w:type="paragraph" w:styleId="10">
    <w:name w:val="heading 1"/>
    <w:basedOn w:val="a0"/>
    <w:link w:val="11"/>
    <w:uiPriority w:val="1"/>
    <w:qFormat/>
    <w:rsid w:val="008B5CF4"/>
    <w:pPr>
      <w:widowControl w:val="0"/>
      <w:autoSpaceDE w:val="0"/>
      <w:autoSpaceDN w:val="0"/>
      <w:spacing w:after="0" w:line="319" w:lineRule="exact"/>
      <w:ind w:left="10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C4B8E"/>
    <w:pPr>
      <w:ind w:left="720"/>
      <w:contextualSpacing/>
    </w:pPr>
  </w:style>
  <w:style w:type="table" w:styleId="a5">
    <w:name w:val="Table Grid"/>
    <w:basedOn w:val="a2"/>
    <w:uiPriority w:val="39"/>
    <w:rsid w:val="004C4B8E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945F66"/>
  </w:style>
  <w:style w:type="paragraph" w:styleId="a8">
    <w:name w:val="footer"/>
    <w:basedOn w:val="a0"/>
    <w:link w:val="a9"/>
    <w:uiPriority w:val="99"/>
    <w:unhideWhenUsed/>
    <w:rsid w:val="00945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45F66"/>
  </w:style>
  <w:style w:type="paragraph" w:styleId="aa">
    <w:name w:val="Balloon Text"/>
    <w:basedOn w:val="a0"/>
    <w:link w:val="ab"/>
    <w:uiPriority w:val="99"/>
    <w:semiHidden/>
    <w:unhideWhenUsed/>
    <w:rsid w:val="00E27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27C28"/>
    <w:rPr>
      <w:rFonts w:ascii="Segoe UI" w:hAnsi="Segoe UI" w:cs="Segoe UI"/>
      <w:sz w:val="18"/>
      <w:szCs w:val="18"/>
    </w:rPr>
  </w:style>
  <w:style w:type="character" w:styleId="ac">
    <w:name w:val="Hyperlink"/>
    <w:basedOn w:val="a1"/>
    <w:uiPriority w:val="99"/>
    <w:unhideWhenUsed/>
    <w:rsid w:val="00241035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241035"/>
    <w:rPr>
      <w:color w:val="605E5C"/>
      <w:shd w:val="clear" w:color="auto" w:fill="E1DFDD"/>
    </w:rPr>
  </w:style>
  <w:style w:type="paragraph" w:customStyle="1" w:styleId="TextBody">
    <w:name w:val="Text Body"/>
    <w:basedOn w:val="a0"/>
    <w:link w:val="TextBody0"/>
    <w:rsid w:val="00241035"/>
    <w:pPr>
      <w:suppressAutoHyphens/>
      <w:spacing w:after="0" w:line="288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apple-converted-space">
    <w:name w:val="apple-converted-space"/>
    <w:rsid w:val="007413F1"/>
  </w:style>
  <w:style w:type="paragraph" w:styleId="ad">
    <w:name w:val="No Spacing"/>
    <w:uiPriority w:val="1"/>
    <w:qFormat/>
    <w:rsid w:val="007413F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3">
    <w:name w:val="Заг_1"/>
    <w:basedOn w:val="a0"/>
    <w:link w:val="14"/>
    <w:qFormat/>
    <w:rsid w:val="00734185"/>
    <w:pPr>
      <w:spacing w:after="0" w:line="700" w:lineRule="exact"/>
    </w:pPr>
    <w:rPr>
      <w:rFonts w:ascii="Montserrat SemiBold" w:hAnsi="Montserrat SemiBold"/>
      <w:noProof/>
      <w:sz w:val="60"/>
      <w:szCs w:val="60"/>
    </w:rPr>
  </w:style>
  <w:style w:type="paragraph" w:customStyle="1" w:styleId="15">
    <w:name w:val="Текст_1"/>
    <w:basedOn w:val="a0"/>
    <w:link w:val="16"/>
    <w:qFormat/>
    <w:rsid w:val="00734185"/>
    <w:rPr>
      <w:rFonts w:ascii="Montserrat" w:hAnsi="Montserrat"/>
      <w:sz w:val="20"/>
    </w:rPr>
  </w:style>
  <w:style w:type="character" w:customStyle="1" w:styleId="14">
    <w:name w:val="Заг_1 Знак"/>
    <w:basedOn w:val="a1"/>
    <w:link w:val="13"/>
    <w:rsid w:val="00734185"/>
    <w:rPr>
      <w:rFonts w:ascii="Montserrat SemiBold" w:hAnsi="Montserrat SemiBold"/>
      <w:noProof/>
      <w:sz w:val="60"/>
      <w:szCs w:val="60"/>
    </w:rPr>
  </w:style>
  <w:style w:type="paragraph" w:customStyle="1" w:styleId="1">
    <w:name w:val="ПодЗаг_1"/>
    <w:basedOn w:val="a0"/>
    <w:link w:val="17"/>
    <w:qFormat/>
    <w:rsid w:val="00734185"/>
    <w:pPr>
      <w:numPr>
        <w:numId w:val="1"/>
      </w:numPr>
      <w:suppressAutoHyphens/>
      <w:spacing w:after="0" w:line="240" w:lineRule="auto"/>
      <w:ind w:firstLine="567"/>
      <w:contextualSpacing/>
    </w:pPr>
    <w:rPr>
      <w:rFonts w:ascii="Montserrat SemiBold" w:hAnsi="Montserrat SemiBold"/>
      <w:bCs/>
      <w:sz w:val="24"/>
      <w:szCs w:val="28"/>
    </w:rPr>
  </w:style>
  <w:style w:type="character" w:customStyle="1" w:styleId="16">
    <w:name w:val="Текст_1 Знак"/>
    <w:basedOn w:val="a1"/>
    <w:link w:val="15"/>
    <w:rsid w:val="00734185"/>
    <w:rPr>
      <w:rFonts w:ascii="Montserrat" w:hAnsi="Montserrat"/>
      <w:sz w:val="20"/>
    </w:rPr>
  </w:style>
  <w:style w:type="paragraph" w:customStyle="1" w:styleId="3">
    <w:name w:val="Текст_3"/>
    <w:basedOn w:val="TextBody"/>
    <w:link w:val="30"/>
    <w:qFormat/>
    <w:rsid w:val="00734185"/>
    <w:pPr>
      <w:numPr>
        <w:ilvl w:val="2"/>
        <w:numId w:val="12"/>
      </w:numPr>
      <w:tabs>
        <w:tab w:val="left" w:pos="540"/>
      </w:tabs>
      <w:spacing w:line="276" w:lineRule="auto"/>
    </w:pPr>
    <w:rPr>
      <w:rFonts w:ascii="Montserrat" w:hAnsi="Montserrat"/>
      <w:color w:val="auto"/>
      <w:sz w:val="20"/>
    </w:rPr>
  </w:style>
  <w:style w:type="character" w:customStyle="1" w:styleId="17">
    <w:name w:val="ПодЗаг_1 Знак"/>
    <w:basedOn w:val="a1"/>
    <w:link w:val="1"/>
    <w:rsid w:val="00734185"/>
    <w:rPr>
      <w:rFonts w:ascii="Montserrat SemiBold" w:hAnsi="Montserrat SemiBold"/>
      <w:bCs/>
      <w:sz w:val="24"/>
      <w:szCs w:val="28"/>
    </w:rPr>
  </w:style>
  <w:style w:type="paragraph" w:customStyle="1" w:styleId="2">
    <w:name w:val="Текст_2"/>
    <w:basedOn w:val="TextBody"/>
    <w:link w:val="20"/>
    <w:qFormat/>
    <w:rsid w:val="00734185"/>
    <w:pPr>
      <w:numPr>
        <w:ilvl w:val="1"/>
        <w:numId w:val="12"/>
      </w:numPr>
      <w:tabs>
        <w:tab w:val="left" w:pos="540"/>
      </w:tabs>
      <w:spacing w:line="276" w:lineRule="auto"/>
    </w:pPr>
    <w:rPr>
      <w:rFonts w:ascii="Montserrat" w:hAnsi="Montserrat"/>
      <w:bCs/>
      <w:color w:val="auto"/>
      <w:sz w:val="20"/>
    </w:rPr>
  </w:style>
  <w:style w:type="character" w:customStyle="1" w:styleId="TextBody0">
    <w:name w:val="Text Body Знак"/>
    <w:basedOn w:val="a1"/>
    <w:link w:val="TextBody"/>
    <w:rsid w:val="00734185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character" w:customStyle="1" w:styleId="30">
    <w:name w:val="Текст_3 Знак"/>
    <w:basedOn w:val="TextBody0"/>
    <w:link w:val="3"/>
    <w:rsid w:val="00734185"/>
    <w:rPr>
      <w:rFonts w:ascii="Montserrat" w:eastAsia="Times New Roman" w:hAnsi="Montserrat" w:cs="Times New Roman"/>
      <w:color w:val="00000A"/>
      <w:sz w:val="20"/>
      <w:szCs w:val="20"/>
      <w:lang w:eastAsia="ru-RU"/>
    </w:rPr>
  </w:style>
  <w:style w:type="paragraph" w:customStyle="1" w:styleId="a">
    <w:name w:val="Текст_Точ"/>
    <w:basedOn w:val="2"/>
    <w:link w:val="ae"/>
    <w:qFormat/>
    <w:rsid w:val="00734185"/>
    <w:pPr>
      <w:numPr>
        <w:numId w:val="3"/>
      </w:numPr>
    </w:pPr>
  </w:style>
  <w:style w:type="character" w:customStyle="1" w:styleId="20">
    <w:name w:val="Текст_2 Знак"/>
    <w:basedOn w:val="TextBody0"/>
    <w:link w:val="2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character" w:customStyle="1" w:styleId="ae">
    <w:name w:val="Текст_Точ Знак"/>
    <w:basedOn w:val="20"/>
    <w:link w:val="a"/>
    <w:rsid w:val="00734185"/>
    <w:rPr>
      <w:rFonts w:ascii="Montserrat" w:eastAsia="Times New Roman" w:hAnsi="Montserrat" w:cs="Times New Roman"/>
      <w:bCs/>
      <w:color w:val="00000A"/>
      <w:sz w:val="20"/>
      <w:szCs w:val="20"/>
      <w:lang w:eastAsia="ru-RU"/>
    </w:rPr>
  </w:style>
  <w:style w:type="table" w:customStyle="1" w:styleId="18">
    <w:name w:val="Сетка таблицы1"/>
    <w:basedOn w:val="a2"/>
    <w:next w:val="a5"/>
    <w:uiPriority w:val="39"/>
    <w:rsid w:val="00511203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uiPriority w:val="99"/>
    <w:semiHidden/>
    <w:unhideWhenUsed/>
    <w:rsid w:val="00157054"/>
    <w:rPr>
      <w:rFonts w:ascii="Courier New" w:eastAsia="Calibri" w:hAnsi="Courier New" w:cs="Courier New" w:hint="default"/>
      <w:sz w:val="20"/>
      <w:szCs w:val="20"/>
    </w:rPr>
  </w:style>
  <w:style w:type="character" w:customStyle="1" w:styleId="11">
    <w:name w:val="Заголовок 1 Знак"/>
    <w:basedOn w:val="a1"/>
    <w:link w:val="10"/>
    <w:uiPriority w:val="1"/>
    <w:rsid w:val="008B5CF4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05E78-BC50-4EC1-817E-3A66F0415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6B495A75</Template>
  <TotalTime>460</TotalTime>
  <Pages>3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Слободчиков Дмитрий Александрович</dc:creator>
  <cp:lastModifiedBy>Найденко Александра</cp:lastModifiedBy>
  <cp:revision>108</cp:revision>
  <cp:lastPrinted>2020-08-12T08:47:00Z</cp:lastPrinted>
  <dcterms:created xsi:type="dcterms:W3CDTF">2021-07-02T11:34:00Z</dcterms:created>
  <dcterms:modified xsi:type="dcterms:W3CDTF">2021-09-22T11:02:00Z</dcterms:modified>
</cp:coreProperties>
</file>