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89926" w14:textId="77777777" w:rsidR="00597240" w:rsidRDefault="00597240" w:rsidP="00E52732">
      <w:pPr>
        <w:tabs>
          <w:tab w:val="left" w:pos="540"/>
        </w:tabs>
        <w:suppressAutoHyphens/>
        <w:spacing w:after="0" w:line="20" w:lineRule="atLeas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bookmarkStart w:id="0" w:name="_Hlk76115069"/>
    </w:p>
    <w:p w14:paraId="55777F52" w14:textId="305AB036" w:rsidR="00026D2E" w:rsidRPr="0076404E" w:rsidRDefault="001070A5" w:rsidP="00A80685">
      <w:pPr>
        <w:keepNext/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D83" w:rsidRPr="00893D8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АКТ-РЕКЛАМАЦИЯ</w:t>
      </w:r>
    </w:p>
    <w:p w14:paraId="416C38B2" w14:textId="77777777" w:rsidR="00576E89" w:rsidRPr="0076404E" w:rsidRDefault="00576E89" w:rsidP="00A80685">
      <w:pPr>
        <w:keepNext/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установленном несоответствии по качеству при приемке товарно-материальных ценностей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6"/>
        <w:gridCol w:w="4824"/>
      </w:tblGrid>
      <w:tr w:rsidR="00B3206D" w:rsidRPr="00B3206D" w14:paraId="1BF1572B" w14:textId="77777777" w:rsidTr="00B3206D">
        <w:trPr>
          <w:trHeight w:hRule="exact" w:val="397"/>
          <w:jc w:val="center"/>
        </w:trPr>
        <w:tc>
          <w:tcPr>
            <w:tcW w:w="3996" w:type="dxa"/>
            <w:vAlign w:val="center"/>
          </w:tcPr>
          <w:p w14:paraId="4C8D53DA" w14:textId="77777777" w:rsidR="00B3206D" w:rsidRPr="00B3206D" w:rsidRDefault="00B3206D" w:rsidP="00A80685">
            <w:pPr>
              <w:spacing w:after="0" w:line="2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24" w:type="dxa"/>
            <w:vAlign w:val="center"/>
          </w:tcPr>
          <w:p w14:paraId="64D6B52C" w14:textId="21EA39F8" w:rsidR="00B3206D" w:rsidRPr="00DD0EA2" w:rsidRDefault="00B3206D" w:rsidP="00A80685">
            <w:pPr>
              <w:spacing w:after="0" w:line="2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4E239783" w14:textId="07515005" w:rsidR="00576E89" w:rsidRPr="0076404E" w:rsidRDefault="00576E89" w:rsidP="00A80685">
      <w:pPr>
        <w:spacing w:after="0" w:line="2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784EA3" w14:textId="07415064" w:rsidR="00576E89" w:rsidRPr="0076404E" w:rsidRDefault="00576E89" w:rsidP="00A80685">
      <w:pPr>
        <w:numPr>
          <w:ilvl w:val="0"/>
          <w:numId w:val="6"/>
        </w:numPr>
        <w:spacing w:after="0" w:line="2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</w:t>
      </w:r>
      <w:r w:rsidR="006A752C"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</w:t>
      </w:r>
      <w:r w:rsidR="00033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___________-</w:t>
      </w:r>
      <w:bookmarkStart w:id="1" w:name="_GoBack"/>
      <w:bookmarkEnd w:id="1"/>
      <w:r w:rsidR="00033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город ________</w:t>
      </w:r>
    </w:p>
    <w:p w14:paraId="106D9916" w14:textId="46538D7C" w:rsidR="00576E89" w:rsidRPr="0076404E" w:rsidRDefault="00576E89" w:rsidP="00A80685">
      <w:pPr>
        <w:numPr>
          <w:ilvl w:val="0"/>
          <w:numId w:val="6"/>
        </w:numPr>
        <w:spacing w:after="0" w:line="2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по приемке </w:t>
      </w:r>
      <w:r w:rsidR="006A752C"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F038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овара</w:t>
      </w: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доводит до Ва</w:t>
      </w:r>
      <w:r w:rsidR="00023B7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шего сведения, что при приемке Т</w:t>
      </w: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овара от ООО «Технология Света» были выявлен</w:t>
      </w:r>
      <w:r w:rsidR="0083063D">
        <w:rPr>
          <w:rFonts w:ascii="Times New Roman" w:eastAsia="Times New Roman" w:hAnsi="Times New Roman" w:cs="Times New Roman"/>
          <w:sz w:val="24"/>
          <w:szCs w:val="24"/>
          <w:lang w:eastAsia="ru-RU"/>
        </w:rPr>
        <w:t>ы несоответствия поставленного Т</w:t>
      </w: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овара требованиям по качеству - брак по товарным позициям, указанным </w:t>
      </w:r>
      <w:r w:rsidR="000613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акте-рекламации.</w:t>
      </w:r>
      <w:r w:rsidR="000613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7969A9C" w14:textId="29052C1C" w:rsidR="00576E89" w:rsidRPr="0076404E" w:rsidRDefault="00576E89" w:rsidP="00A80685">
      <w:pPr>
        <w:numPr>
          <w:ilvl w:val="0"/>
          <w:numId w:val="6"/>
        </w:numPr>
        <w:spacing w:after="0" w:line="2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приемки </w:t>
      </w:r>
      <w:r w:rsidR="006A752C"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овара ___________________Фактическое количество полученных мест ______ </w:t>
      </w:r>
    </w:p>
    <w:p w14:paraId="47B646A9" w14:textId="77777777" w:rsidR="00576E89" w:rsidRPr="0076404E" w:rsidRDefault="00576E89" w:rsidP="00A80685">
      <w:pPr>
        <w:spacing w:after="0" w:line="2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4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633"/>
        <w:gridCol w:w="1417"/>
        <w:gridCol w:w="951"/>
        <w:gridCol w:w="1742"/>
        <w:gridCol w:w="1276"/>
        <w:gridCol w:w="1134"/>
        <w:gridCol w:w="1134"/>
        <w:gridCol w:w="1212"/>
        <w:gridCol w:w="1064"/>
        <w:gridCol w:w="1317"/>
        <w:gridCol w:w="1874"/>
      </w:tblGrid>
      <w:tr w:rsidR="00576E89" w:rsidRPr="0076404E" w14:paraId="5E9D601B" w14:textId="77777777" w:rsidTr="00DD0EA2">
        <w:trPr>
          <w:cantSplit/>
          <w:trHeight w:hRule="exact" w:val="1631"/>
        </w:trPr>
        <w:tc>
          <w:tcPr>
            <w:tcW w:w="468" w:type="dxa"/>
            <w:vMerge w:val="restart"/>
            <w:textDirection w:val="btLr"/>
            <w:vAlign w:val="center"/>
          </w:tcPr>
          <w:p w14:paraId="36C1A221" w14:textId="77777777" w:rsidR="00576E89" w:rsidRPr="0076404E" w:rsidRDefault="00576E89" w:rsidP="00A80685">
            <w:pPr>
              <w:spacing w:after="0" w:line="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3" w:type="dxa"/>
            <w:vMerge w:val="restart"/>
            <w:textDirection w:val="btLr"/>
            <w:vAlign w:val="center"/>
          </w:tcPr>
          <w:p w14:paraId="78520759" w14:textId="77777777" w:rsidR="00660375" w:rsidRDefault="00660375" w:rsidP="00A80685">
            <w:pPr>
              <w:spacing w:after="0" w:line="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3D759292" w14:textId="7DF0CF79" w:rsidR="00576E89" w:rsidRPr="0076404E" w:rsidRDefault="00576E89" w:rsidP="00A80685">
            <w:pPr>
              <w:spacing w:after="0" w:line="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накладной</w:t>
            </w:r>
          </w:p>
        </w:tc>
        <w:tc>
          <w:tcPr>
            <w:tcW w:w="1417" w:type="dxa"/>
            <w:vMerge w:val="restart"/>
            <w:vAlign w:val="center"/>
          </w:tcPr>
          <w:p w14:paraId="6284C8EC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14:paraId="1B1CF66E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отгрузки</w:t>
            </w:r>
          </w:p>
        </w:tc>
        <w:tc>
          <w:tcPr>
            <w:tcW w:w="7449" w:type="dxa"/>
            <w:gridSpan w:val="6"/>
            <w:vAlign w:val="center"/>
          </w:tcPr>
          <w:p w14:paraId="412694A1" w14:textId="77777777" w:rsidR="00576E89" w:rsidRPr="0076404E" w:rsidRDefault="00576E89" w:rsidP="00A80685">
            <w:pPr>
              <w:keepNext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 по накладной</w:t>
            </w:r>
          </w:p>
        </w:tc>
        <w:tc>
          <w:tcPr>
            <w:tcW w:w="2381" w:type="dxa"/>
            <w:gridSpan w:val="2"/>
            <w:vAlign w:val="center"/>
          </w:tcPr>
          <w:p w14:paraId="0020C6F3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Товар, не соотв. требованиям к качеству</w:t>
            </w:r>
          </w:p>
          <w:p w14:paraId="047CFF52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(БРАК)</w:t>
            </w:r>
          </w:p>
        </w:tc>
        <w:tc>
          <w:tcPr>
            <w:tcW w:w="1874" w:type="dxa"/>
            <w:vMerge w:val="restart"/>
            <w:vAlign w:val="center"/>
          </w:tcPr>
          <w:p w14:paraId="4A5B9241" w14:textId="1A54559D" w:rsidR="00576E89" w:rsidRPr="0076404E" w:rsidRDefault="00576E89" w:rsidP="0093596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6A8EF" w14:textId="77777777" w:rsidR="00576E89" w:rsidRPr="0076404E" w:rsidRDefault="00576E89" w:rsidP="0093596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8B99F0" w14:textId="77777777" w:rsidR="00576E89" w:rsidRPr="0076404E" w:rsidRDefault="00576E89" w:rsidP="0093596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    несоответствия</w:t>
            </w:r>
          </w:p>
        </w:tc>
      </w:tr>
      <w:tr w:rsidR="00576E89" w:rsidRPr="0076404E" w14:paraId="20FF78ED" w14:textId="77777777" w:rsidTr="00DD0EA2">
        <w:trPr>
          <w:cantSplit/>
          <w:trHeight w:hRule="exact" w:val="784"/>
        </w:trPr>
        <w:tc>
          <w:tcPr>
            <w:tcW w:w="468" w:type="dxa"/>
            <w:vMerge/>
          </w:tcPr>
          <w:p w14:paraId="567CD66E" w14:textId="77777777" w:rsidR="00576E89" w:rsidRPr="0076404E" w:rsidRDefault="00576E8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vMerge/>
          </w:tcPr>
          <w:p w14:paraId="0E3B2603" w14:textId="77777777" w:rsidR="00576E89" w:rsidRPr="0076404E" w:rsidRDefault="00576E8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0E2DF1B9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</w:tcPr>
          <w:p w14:paraId="139EF544" w14:textId="76215661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ТТН</w:t>
            </w:r>
          </w:p>
          <w:p w14:paraId="5433E7E0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vAlign w:val="center"/>
          </w:tcPr>
          <w:p w14:paraId="665362BA" w14:textId="3A0D14A0" w:rsidR="00576E89" w:rsidRPr="0076404E" w:rsidRDefault="00574582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</w:t>
            </w:r>
            <w:r w:rsidR="00576E89"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овара</w:t>
            </w:r>
          </w:p>
        </w:tc>
        <w:tc>
          <w:tcPr>
            <w:tcW w:w="1276" w:type="dxa"/>
            <w:vAlign w:val="center"/>
          </w:tcPr>
          <w:p w14:paraId="27FF580F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</w:t>
            </w:r>
          </w:p>
        </w:tc>
        <w:tc>
          <w:tcPr>
            <w:tcW w:w="1134" w:type="dxa"/>
            <w:vAlign w:val="center"/>
          </w:tcPr>
          <w:p w14:paraId="09E1ECCD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34" w:type="dxa"/>
            <w:vAlign w:val="center"/>
          </w:tcPr>
          <w:p w14:paraId="3B463489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14:paraId="0F5A513A" w14:textId="306516DE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един.</w:t>
            </w:r>
          </w:p>
        </w:tc>
        <w:tc>
          <w:tcPr>
            <w:tcW w:w="1212" w:type="dxa"/>
            <w:vAlign w:val="center"/>
          </w:tcPr>
          <w:p w14:paraId="16EACF4D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064" w:type="dxa"/>
            <w:vAlign w:val="center"/>
          </w:tcPr>
          <w:p w14:paraId="491F7D69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17" w:type="dxa"/>
            <w:vAlign w:val="center"/>
          </w:tcPr>
          <w:p w14:paraId="581B0713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874" w:type="dxa"/>
            <w:vMerge/>
            <w:vAlign w:val="center"/>
          </w:tcPr>
          <w:p w14:paraId="1FEB4D41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6E89" w:rsidRPr="0076404E" w14:paraId="591F8A90" w14:textId="77777777" w:rsidTr="00DD0EA2">
        <w:trPr>
          <w:trHeight w:val="52"/>
        </w:trPr>
        <w:tc>
          <w:tcPr>
            <w:tcW w:w="468" w:type="dxa"/>
          </w:tcPr>
          <w:p w14:paraId="03CEEC6D" w14:textId="77777777" w:rsidR="00576E89" w:rsidRPr="0076404E" w:rsidRDefault="00576E8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</w:tcPr>
          <w:p w14:paraId="3450BA49" w14:textId="77777777" w:rsidR="00576E89" w:rsidRPr="0076404E" w:rsidRDefault="00576E8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18074E33" w14:textId="31BEB410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</w:tcPr>
          <w:p w14:paraId="6B4FBF89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vAlign w:val="center"/>
          </w:tcPr>
          <w:p w14:paraId="6D73CFC5" w14:textId="7C0EA2E6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EF6B314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2940B925" w14:textId="588C50A2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330B80BB" w14:textId="19FE331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14:paraId="5B5659ED" w14:textId="47FAC3D6" w:rsidR="00576E89" w:rsidRPr="0076404E" w:rsidRDefault="00DD0EA2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4" w:type="dxa"/>
            <w:vAlign w:val="center"/>
          </w:tcPr>
          <w:p w14:paraId="1AC4CAB1" w14:textId="7A37B158" w:rsidR="00576E89" w:rsidRPr="0003385F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17" w:type="dxa"/>
            <w:vAlign w:val="center"/>
          </w:tcPr>
          <w:p w14:paraId="0AA0A9DE" w14:textId="459B7D8C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Align w:val="center"/>
          </w:tcPr>
          <w:p w14:paraId="50A15AA7" w14:textId="2F8761E0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85F" w:rsidRPr="0076404E" w14:paraId="108460F4" w14:textId="77777777" w:rsidTr="00DD0EA2">
        <w:trPr>
          <w:trHeight w:val="52"/>
        </w:trPr>
        <w:tc>
          <w:tcPr>
            <w:tcW w:w="468" w:type="dxa"/>
          </w:tcPr>
          <w:p w14:paraId="63F8B27D" w14:textId="77777777" w:rsidR="0003385F" w:rsidRPr="0076404E" w:rsidRDefault="0003385F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14:paraId="56E44B9C" w14:textId="77777777" w:rsidR="0003385F" w:rsidRPr="0076404E" w:rsidRDefault="0003385F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0F359696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</w:tcPr>
          <w:p w14:paraId="15DEB616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vAlign w:val="center"/>
          </w:tcPr>
          <w:p w14:paraId="1BFC294F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3C981D5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5486A2D1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4C210EFB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14:paraId="2B4891F8" w14:textId="77777777" w:rsidR="0003385F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vAlign w:val="center"/>
          </w:tcPr>
          <w:p w14:paraId="1A14A852" w14:textId="77777777" w:rsidR="0003385F" w:rsidRPr="0003385F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17" w:type="dxa"/>
            <w:vAlign w:val="center"/>
          </w:tcPr>
          <w:p w14:paraId="258A015F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Align w:val="center"/>
          </w:tcPr>
          <w:p w14:paraId="3A635A1A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85F" w:rsidRPr="0076404E" w14:paraId="3DE8C851" w14:textId="77777777" w:rsidTr="00DD0EA2">
        <w:trPr>
          <w:trHeight w:val="52"/>
        </w:trPr>
        <w:tc>
          <w:tcPr>
            <w:tcW w:w="468" w:type="dxa"/>
          </w:tcPr>
          <w:p w14:paraId="1C9EC7EB" w14:textId="77777777" w:rsidR="0003385F" w:rsidRPr="0076404E" w:rsidRDefault="0003385F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14:paraId="12683733" w14:textId="77777777" w:rsidR="0003385F" w:rsidRPr="0076404E" w:rsidRDefault="0003385F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431A552D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</w:tcPr>
          <w:p w14:paraId="64427B48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vAlign w:val="center"/>
          </w:tcPr>
          <w:p w14:paraId="6580747C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C01B881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390FDF37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30F31D38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14:paraId="79B4B7D2" w14:textId="77777777" w:rsidR="0003385F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vAlign w:val="center"/>
          </w:tcPr>
          <w:p w14:paraId="24FCE243" w14:textId="77777777" w:rsidR="0003385F" w:rsidRPr="0003385F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17" w:type="dxa"/>
            <w:vAlign w:val="center"/>
          </w:tcPr>
          <w:p w14:paraId="1480D845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Align w:val="center"/>
          </w:tcPr>
          <w:p w14:paraId="2DF57DD3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85F" w:rsidRPr="0076404E" w14:paraId="3DC6497B" w14:textId="77777777" w:rsidTr="00DD0EA2">
        <w:trPr>
          <w:trHeight w:val="52"/>
        </w:trPr>
        <w:tc>
          <w:tcPr>
            <w:tcW w:w="468" w:type="dxa"/>
          </w:tcPr>
          <w:p w14:paraId="08F80B57" w14:textId="77777777" w:rsidR="0003385F" w:rsidRPr="0076404E" w:rsidRDefault="0003385F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14:paraId="2ED7ADFF" w14:textId="77777777" w:rsidR="0003385F" w:rsidRPr="0076404E" w:rsidRDefault="0003385F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233ADB9E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</w:tcPr>
          <w:p w14:paraId="2407F6EB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vAlign w:val="center"/>
          </w:tcPr>
          <w:p w14:paraId="609869E3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2232578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29615E09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7615943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14:paraId="0CAA1897" w14:textId="77777777" w:rsidR="0003385F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vAlign w:val="center"/>
          </w:tcPr>
          <w:p w14:paraId="747E03A3" w14:textId="77777777" w:rsidR="0003385F" w:rsidRPr="0003385F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17" w:type="dxa"/>
            <w:vAlign w:val="center"/>
          </w:tcPr>
          <w:p w14:paraId="215E798E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Align w:val="center"/>
          </w:tcPr>
          <w:p w14:paraId="406A0172" w14:textId="77777777" w:rsidR="0003385F" w:rsidRPr="0076404E" w:rsidRDefault="0003385F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6E89" w:rsidRPr="0076404E" w14:paraId="58BEE64B" w14:textId="77777777" w:rsidTr="00F47764">
        <w:trPr>
          <w:gridBefore w:val="9"/>
          <w:wBefore w:w="9967" w:type="dxa"/>
          <w:trHeight w:val="585"/>
        </w:trPr>
        <w:tc>
          <w:tcPr>
            <w:tcW w:w="2381" w:type="dxa"/>
            <w:gridSpan w:val="2"/>
            <w:tcBorders>
              <w:bottom w:val="single" w:sz="4" w:space="0" w:color="auto"/>
            </w:tcBorders>
            <w:vAlign w:val="center"/>
          </w:tcPr>
          <w:p w14:paraId="2AD690F7" w14:textId="77777777" w:rsidR="00576E89" w:rsidRPr="0076404E" w:rsidRDefault="00576E89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сумма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04840BA2" w14:textId="792C3202" w:rsidR="00576E89" w:rsidRPr="0076404E" w:rsidRDefault="00DD0EA2" w:rsidP="00DD0EA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2F59E4D8" w14:textId="77777777" w:rsidR="00660375" w:rsidRDefault="00660375" w:rsidP="00A8068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B413C" w14:textId="77777777" w:rsidR="00DD0EA2" w:rsidRDefault="00DD0EA2" w:rsidP="00A8068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825312" w14:textId="77777777" w:rsidR="00DD0EA2" w:rsidRPr="00DD0EA2" w:rsidRDefault="00DD0EA2" w:rsidP="00A8068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26DE16" w14:textId="77777777" w:rsidR="00AC144E" w:rsidRDefault="00AC144E" w:rsidP="00A8068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C17F1C3" w14:textId="77777777" w:rsidR="00AC144E" w:rsidRPr="00DD0EA2" w:rsidRDefault="00AC144E" w:rsidP="00A8068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094946" w14:textId="77777777" w:rsidR="00CA78BF" w:rsidRPr="00B107DD" w:rsidRDefault="00CA78BF" w:rsidP="00B107DD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108" w:tblpY="448"/>
        <w:tblW w:w="14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707"/>
        <w:gridCol w:w="3849"/>
        <w:gridCol w:w="3849"/>
      </w:tblGrid>
      <w:tr w:rsidR="0003385F" w:rsidRPr="0076404E" w14:paraId="27A891A5" w14:textId="77777777" w:rsidTr="001C7059">
        <w:trPr>
          <w:trHeight w:val="686"/>
        </w:trPr>
        <w:tc>
          <w:tcPr>
            <w:tcW w:w="2829" w:type="dxa"/>
            <w:vAlign w:val="center"/>
          </w:tcPr>
          <w:p w14:paraId="750B3084" w14:textId="0549B8F9" w:rsidR="0003385F" w:rsidRPr="0076404E" w:rsidRDefault="0003385F" w:rsidP="0003385F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приемке Товара:</w:t>
            </w:r>
          </w:p>
        </w:tc>
        <w:tc>
          <w:tcPr>
            <w:tcW w:w="3707" w:type="dxa"/>
            <w:vAlign w:val="center"/>
          </w:tcPr>
          <w:p w14:paraId="76240C9E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4838327E" w14:textId="6004F96A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49" w:type="dxa"/>
            <w:vAlign w:val="center"/>
          </w:tcPr>
          <w:p w14:paraId="6D9779B3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2B202214" w14:textId="6724B3EC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49" w:type="dxa"/>
            <w:vAlign w:val="center"/>
          </w:tcPr>
          <w:p w14:paraId="0AC825B2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3B5ADBA1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03385F" w:rsidRPr="0076404E" w14:paraId="0D63A5D1" w14:textId="77777777" w:rsidTr="001C7059">
        <w:trPr>
          <w:trHeight w:val="686"/>
        </w:trPr>
        <w:tc>
          <w:tcPr>
            <w:tcW w:w="2829" w:type="dxa"/>
          </w:tcPr>
          <w:p w14:paraId="08E83ED6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7" w:type="dxa"/>
            <w:vAlign w:val="center"/>
          </w:tcPr>
          <w:p w14:paraId="50BF4DB1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561450BF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49" w:type="dxa"/>
            <w:vAlign w:val="center"/>
          </w:tcPr>
          <w:p w14:paraId="646A9A3C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68ABCA62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49" w:type="dxa"/>
            <w:vAlign w:val="center"/>
          </w:tcPr>
          <w:p w14:paraId="21800298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46F057C3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03385F" w:rsidRPr="0076404E" w14:paraId="69A98E14" w14:textId="77777777" w:rsidTr="001C7059">
        <w:trPr>
          <w:trHeight w:val="686"/>
        </w:trPr>
        <w:tc>
          <w:tcPr>
            <w:tcW w:w="2829" w:type="dxa"/>
          </w:tcPr>
          <w:p w14:paraId="42DCEB76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7" w:type="dxa"/>
            <w:vAlign w:val="center"/>
          </w:tcPr>
          <w:p w14:paraId="3041F1F9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6CECAAB5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49" w:type="dxa"/>
            <w:vAlign w:val="center"/>
          </w:tcPr>
          <w:p w14:paraId="4E5DC602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7E8215E9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49" w:type="dxa"/>
            <w:vAlign w:val="center"/>
          </w:tcPr>
          <w:p w14:paraId="5F8F8E05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214831C1" w14:textId="77777777" w:rsidR="0003385F" w:rsidRPr="0076404E" w:rsidRDefault="0003385F" w:rsidP="0003385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</w:tbl>
    <w:p w14:paraId="4D47D809" w14:textId="737A1C7F" w:rsidR="00BC0116" w:rsidRPr="000F3F77" w:rsidRDefault="00BC0116" w:rsidP="000F3F77">
      <w:pPr>
        <w:pStyle w:val="a4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комиссии по приемке</w:t>
      </w:r>
    </w:p>
    <w:p w14:paraId="048FCE5A" w14:textId="7F213392" w:rsidR="00660375" w:rsidRPr="00660375" w:rsidRDefault="00660375" w:rsidP="00A80685">
      <w:pPr>
        <w:tabs>
          <w:tab w:val="left" w:pos="540"/>
        </w:tabs>
        <w:suppressAutoHyphens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66037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Составляется отдельно на бр</w:t>
      </w:r>
      <w:r w:rsidR="0070574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ак, отдельно – на качественный Т</w:t>
      </w:r>
      <w:r w:rsidRPr="0066037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овар, но с несоответствиями по маркировке, упаковке, сроку годности. </w:t>
      </w:r>
    </w:p>
    <w:p w14:paraId="1BEBF4B7" w14:textId="77777777" w:rsidR="00660375" w:rsidRDefault="00660375" w:rsidP="00A80685">
      <w:pPr>
        <w:tabs>
          <w:tab w:val="left" w:pos="540"/>
        </w:tabs>
        <w:suppressAutoHyphens/>
        <w:spacing w:after="0" w:line="2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14:paraId="5EB0BE28" w14:textId="54AFACF1" w:rsidR="00CA78BF" w:rsidRPr="00A80685" w:rsidRDefault="00CA78BF" w:rsidP="00A80685">
      <w:pPr>
        <w:pStyle w:val="a4"/>
        <w:numPr>
          <w:ilvl w:val="0"/>
          <w:numId w:val="6"/>
        </w:numPr>
        <w:spacing w:after="0" w:line="20" w:lineRule="atLeast"/>
        <w:ind w:left="0" w:firstLine="709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8068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Юридические адреса и банковские реквизиты сторон</w:t>
      </w:r>
    </w:p>
    <w:p w14:paraId="04FE4D34" w14:textId="77777777" w:rsidR="001C7059" w:rsidRPr="007E10E1" w:rsidRDefault="001C7059" w:rsidP="00A80685">
      <w:pPr>
        <w:pStyle w:val="a4"/>
        <w:spacing w:after="0" w:line="20" w:lineRule="atLeast"/>
        <w:ind w:left="709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a5"/>
        <w:tblW w:w="95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4780"/>
      </w:tblGrid>
      <w:tr w:rsidR="00597240" w:rsidRPr="001C7059" w14:paraId="58B9AFD8" w14:textId="77777777" w:rsidTr="00597240">
        <w:trPr>
          <w:trHeight w:val="3254"/>
        </w:trPr>
        <w:tc>
          <w:tcPr>
            <w:tcW w:w="4780" w:type="dxa"/>
          </w:tcPr>
          <w:p w14:paraId="2E1C1ADE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 ООО «Технология Света»</w:t>
            </w:r>
          </w:p>
          <w:p w14:paraId="073F8EC5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Юр.адрес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115035 г. Москва, ул. Пятницкая, д.13, стр.1, пом.1, ком.1</w:t>
            </w:r>
          </w:p>
          <w:p w14:paraId="2C54C00F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Почт.адрес</w:t>
            </w:r>
            <w:proofErr w:type="spellEnd"/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 125252, г. Москва, ул. Зорге 22А</w:t>
            </w:r>
          </w:p>
          <w:p w14:paraId="4A58C488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ИНН/КПП: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9705117861/770501001</w:t>
            </w:r>
          </w:p>
          <w:p w14:paraId="4A788161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счет: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40702810402570003059</w:t>
            </w:r>
          </w:p>
          <w:p w14:paraId="0C083644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Банк: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АО «АЛЬФА-БАНК»</w:t>
            </w:r>
          </w:p>
          <w:p w14:paraId="321681E1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30101810200000000593</w:t>
            </w:r>
          </w:p>
          <w:p w14:paraId="248170E7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БИК: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044525593</w:t>
            </w:r>
          </w:p>
          <w:p w14:paraId="14D5116E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Телефон: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+7 (499) 641 17 67</w:t>
            </w:r>
          </w:p>
          <w:p w14:paraId="4D0A75B0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0" w:type="dxa"/>
          </w:tcPr>
          <w:p w14:paraId="7B957F3D" w14:textId="06175428" w:rsidR="00DD0EA2" w:rsidRPr="00B7746F" w:rsidRDefault="00597240" w:rsidP="00DD0EA2">
            <w:pPr>
              <w:suppressAutoHyphens/>
              <w:spacing w:line="21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Покупатель: </w:t>
            </w:r>
          </w:p>
          <w:p w14:paraId="313F49C3" w14:textId="60E7C160" w:rsidR="00DD0EA2" w:rsidRPr="00B7746F" w:rsidRDefault="00DD0EA2" w:rsidP="00DD0EA2">
            <w:pPr>
              <w:suppressAutoHyphens/>
              <w:spacing w:line="21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Юр.адрес</w:t>
            </w:r>
            <w:proofErr w:type="spellEnd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</w:p>
          <w:p w14:paraId="63FD8864" w14:textId="7579E8E0" w:rsidR="00DD0EA2" w:rsidRPr="00B7746F" w:rsidRDefault="00DD0EA2" w:rsidP="00DD0EA2">
            <w:pPr>
              <w:suppressAutoHyphens/>
              <w:spacing w:line="21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Почт.адрес</w:t>
            </w:r>
            <w:proofErr w:type="spellEnd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</w:p>
          <w:p w14:paraId="10665A45" w14:textId="41159ECD" w:rsidR="00DD0EA2" w:rsidRPr="00B7746F" w:rsidRDefault="00DD0EA2" w:rsidP="00DD0EA2">
            <w:pPr>
              <w:suppressAutoHyphens/>
              <w:spacing w:line="21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ИНН/КПП: </w:t>
            </w:r>
          </w:p>
          <w:p w14:paraId="41A1B8CC" w14:textId="03BE92E2" w:rsidR="00DD0EA2" w:rsidRPr="00B7746F" w:rsidRDefault="00DD0EA2" w:rsidP="00DD0EA2">
            <w:pPr>
              <w:suppressAutoHyphens/>
              <w:spacing w:line="21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Расч</w:t>
            </w:r>
            <w:proofErr w:type="spellEnd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. счет: </w:t>
            </w:r>
          </w:p>
          <w:p w14:paraId="743B38A2" w14:textId="5F84C676" w:rsidR="00DD0EA2" w:rsidRPr="00B7746F" w:rsidRDefault="00DD0EA2" w:rsidP="00DD0EA2">
            <w:pPr>
              <w:suppressAutoHyphens/>
              <w:spacing w:line="21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Банк: </w:t>
            </w:r>
          </w:p>
          <w:p w14:paraId="1EF8867B" w14:textId="313F2BEC" w:rsidR="00DD0EA2" w:rsidRPr="00B7746F" w:rsidRDefault="00DD0EA2" w:rsidP="00DD0EA2">
            <w:pPr>
              <w:suppressAutoHyphens/>
              <w:spacing w:line="21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Корр.счет</w:t>
            </w:r>
            <w:proofErr w:type="spellEnd"/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</w:p>
          <w:p w14:paraId="64382393" w14:textId="131BEC26" w:rsidR="00597240" w:rsidRPr="001C7059" w:rsidRDefault="00DD0EA2" w:rsidP="0003385F">
            <w:pPr>
              <w:suppressAutoHyphens/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БИК: </w:t>
            </w:r>
            <w:r w:rsidR="0003385F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br/>
            </w:r>
            <w:r w:rsidRPr="00B774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Телефон: </w:t>
            </w:r>
          </w:p>
        </w:tc>
      </w:tr>
      <w:tr w:rsidR="00597240" w:rsidRPr="001C7059" w14:paraId="07FA9F1D" w14:textId="77777777" w:rsidTr="00597240">
        <w:trPr>
          <w:trHeight w:val="809"/>
        </w:trPr>
        <w:tc>
          <w:tcPr>
            <w:tcW w:w="4780" w:type="dxa"/>
          </w:tcPr>
          <w:p w14:paraId="669BCB75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                               </w:t>
            </w:r>
          </w:p>
          <w:p w14:paraId="01D9271E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«Технология Света»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02BE54B0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0" w:type="dxa"/>
          </w:tcPr>
          <w:p w14:paraId="5AC38C8D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Генеральный директор</w:t>
            </w:r>
          </w:p>
          <w:p w14:paraId="1AF3D8EF" w14:textId="268F2F27" w:rsidR="00597240" w:rsidRPr="001C7059" w:rsidRDefault="0003385F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ООО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_________-</w:t>
            </w:r>
            <w:r w:rsidR="00DD0E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17D6013F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240" w:rsidRPr="001C7059" w14:paraId="4A37A782" w14:textId="77777777" w:rsidTr="00597240">
        <w:trPr>
          <w:trHeight w:val="809"/>
        </w:trPr>
        <w:tc>
          <w:tcPr>
            <w:tcW w:w="4780" w:type="dxa"/>
          </w:tcPr>
          <w:p w14:paraId="34B6CB1E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39AFE7C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________________/</w:t>
            </w:r>
            <w:proofErr w:type="spellStart"/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Чистопрудов</w:t>
            </w:r>
            <w:proofErr w:type="spellEnd"/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М.А./</w:t>
            </w:r>
          </w:p>
          <w:p w14:paraId="4C21CAEA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М.П. </w:t>
            </w:r>
          </w:p>
        </w:tc>
        <w:tc>
          <w:tcPr>
            <w:tcW w:w="4780" w:type="dxa"/>
          </w:tcPr>
          <w:p w14:paraId="4772541D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11C5F7" w14:textId="4A8786DE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Pr="00DD0E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DD0E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3385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____________</w:t>
            </w:r>
            <w:r w:rsidR="0003385F"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14:paraId="2CE437A6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М.П. </w:t>
            </w:r>
          </w:p>
        </w:tc>
      </w:tr>
      <w:bookmarkEnd w:id="0"/>
    </w:tbl>
    <w:p w14:paraId="573062D3" w14:textId="764C0CF2" w:rsidR="0049028C" w:rsidRDefault="0049028C" w:rsidP="00DD0EA2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221AD7BB" w14:textId="77777777" w:rsidR="0049028C" w:rsidRDefault="0049028C" w:rsidP="0049028C">
      <w:pPr>
        <w:spacing w:after="0" w:line="2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49028C" w:rsidSect="00E52732">
          <w:pgSz w:w="16838" w:h="11906" w:orient="landscape"/>
          <w:pgMar w:top="1134" w:right="851" w:bottom="1134" w:left="1701" w:header="0" w:footer="0" w:gutter="0"/>
          <w:cols w:space="708"/>
          <w:docGrid w:linePitch="360"/>
        </w:sectPr>
      </w:pPr>
    </w:p>
    <w:p w14:paraId="0E55EC09" w14:textId="77777777" w:rsidR="0049028C" w:rsidRPr="0076404E" w:rsidRDefault="0049028C" w:rsidP="0049028C">
      <w:pPr>
        <w:spacing w:after="0" w:line="2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14CC1B5" w14:textId="77777777" w:rsidR="0049028C" w:rsidRDefault="0049028C" w:rsidP="0049028C">
      <w:pPr>
        <w:spacing w:after="0" w:line="20" w:lineRule="atLeast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404E">
        <w:rPr>
          <w:rFonts w:ascii="Times New Roman" w:hAnsi="Times New Roman" w:cs="Times New Roman"/>
          <w:b/>
          <w:bCs/>
          <w:sz w:val="24"/>
          <w:szCs w:val="24"/>
        </w:rPr>
        <w:t>Перечень документов для оформления рекламации</w:t>
      </w:r>
    </w:p>
    <w:p w14:paraId="48AFE537" w14:textId="77777777" w:rsidR="0049028C" w:rsidRPr="0076404E" w:rsidRDefault="0049028C" w:rsidP="0049028C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386" w:type="dxa"/>
        <w:tblInd w:w="108" w:type="dxa"/>
        <w:tblLook w:val="04A0" w:firstRow="1" w:lastRow="0" w:firstColumn="1" w:lastColumn="0" w:noHBand="0" w:noVBand="1"/>
      </w:tblPr>
      <w:tblGrid>
        <w:gridCol w:w="3446"/>
        <w:gridCol w:w="5940"/>
      </w:tblGrid>
      <w:tr w:rsidR="0049028C" w:rsidRPr="00511203" w14:paraId="202380A0" w14:textId="77777777" w:rsidTr="00E64421">
        <w:trPr>
          <w:trHeight w:val="450"/>
        </w:trPr>
        <w:tc>
          <w:tcPr>
            <w:tcW w:w="3446" w:type="dxa"/>
            <w:noWrap/>
            <w:hideMark/>
          </w:tcPr>
          <w:p w14:paraId="1EF94C1E" w14:textId="77777777" w:rsidR="0049028C" w:rsidRPr="00511203" w:rsidRDefault="0049028C" w:rsidP="00E64421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Квалификация претензионного обращения:</w:t>
            </w:r>
          </w:p>
        </w:tc>
        <w:tc>
          <w:tcPr>
            <w:tcW w:w="5940" w:type="dxa"/>
            <w:noWrap/>
            <w:hideMark/>
          </w:tcPr>
          <w:p w14:paraId="5CE9EC45" w14:textId="77777777" w:rsidR="0049028C" w:rsidRDefault="0049028C" w:rsidP="00E64421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19F6F3" w14:textId="77777777" w:rsidR="0049028C" w:rsidRPr="00511203" w:rsidRDefault="0049028C" w:rsidP="00E64421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Пакет документов:</w:t>
            </w:r>
          </w:p>
        </w:tc>
      </w:tr>
      <w:tr w:rsidR="0049028C" w:rsidRPr="00511203" w14:paraId="2D3C3F9A" w14:textId="77777777" w:rsidTr="00E64421">
        <w:trPr>
          <w:trHeight w:val="1186"/>
        </w:trPr>
        <w:tc>
          <w:tcPr>
            <w:tcW w:w="3446" w:type="dxa"/>
            <w:hideMark/>
          </w:tcPr>
          <w:p w14:paraId="0D0A4462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Недопоставка/Пересортица.</w:t>
            </w:r>
          </w:p>
        </w:tc>
        <w:tc>
          <w:tcPr>
            <w:tcW w:w="5940" w:type="dxa"/>
            <w:hideMark/>
          </w:tcPr>
          <w:p w14:paraId="5DEE174D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количеству (оригинал) (Приложение № 2);</w:t>
            </w:r>
          </w:p>
          <w:p w14:paraId="1200CB8D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Упаковочный лист (копия) (на грузе);</w:t>
            </w:r>
          </w:p>
          <w:p w14:paraId="438DAD40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УПД (копия).</w:t>
            </w:r>
          </w:p>
        </w:tc>
      </w:tr>
      <w:tr w:rsidR="0049028C" w:rsidRPr="00511203" w14:paraId="26C924B0" w14:textId="77777777" w:rsidTr="00E64421">
        <w:trPr>
          <w:trHeight w:val="1968"/>
        </w:trPr>
        <w:tc>
          <w:tcPr>
            <w:tcW w:w="3446" w:type="dxa"/>
            <w:hideMark/>
          </w:tcPr>
          <w:p w14:paraId="7B60B821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Брак в процессе транспортировки/нарушение целостности упаковки.</w:t>
            </w:r>
          </w:p>
        </w:tc>
        <w:tc>
          <w:tcPr>
            <w:tcW w:w="5940" w:type="dxa"/>
            <w:hideMark/>
          </w:tcPr>
          <w:p w14:paraId="4884CB3D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качеству (оригинал) (Приложение №3);</w:t>
            </w:r>
          </w:p>
          <w:p w14:paraId="2975C9BD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2. Товарно-Транспортная накладная с отметкой о составлении Акта, свидетельствующего о передаче продукции Покупателю с нарушениями;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3. Фото повреждений упаковки.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УПД (копия).</w:t>
            </w:r>
          </w:p>
        </w:tc>
      </w:tr>
      <w:tr w:rsidR="0049028C" w:rsidRPr="00511203" w14:paraId="4EAA1781" w14:textId="77777777" w:rsidTr="00E64421">
        <w:trPr>
          <w:trHeight w:val="2254"/>
        </w:trPr>
        <w:tc>
          <w:tcPr>
            <w:tcW w:w="3446" w:type="dxa"/>
            <w:hideMark/>
          </w:tcPr>
          <w:p w14:paraId="0D91434A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Товар в нерабочем состоянии (внешние повреждения).</w:t>
            </w:r>
          </w:p>
        </w:tc>
        <w:tc>
          <w:tcPr>
            <w:tcW w:w="5940" w:type="dxa"/>
            <w:hideMark/>
          </w:tcPr>
          <w:p w14:paraId="18CF2F13" w14:textId="77777777" w:rsidR="0049028C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качеству (оригинал) (Приложение № 3);</w:t>
            </w:r>
          </w:p>
          <w:p w14:paraId="5F4DA06D" w14:textId="77777777" w:rsidR="0049028C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2. Товарно-Транспортная накладная с отметкой о составлении Акта, свидетельствующего о передаче продукции Покупателю с нарушениями;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3. Фото повреждений упаковки;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4. УПД (копия);</w:t>
            </w:r>
          </w:p>
          <w:p w14:paraId="40105C1A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5. Паспорт изделия (копия).</w:t>
            </w:r>
          </w:p>
        </w:tc>
      </w:tr>
      <w:tr w:rsidR="0049028C" w:rsidRPr="00511203" w14:paraId="4537C510" w14:textId="77777777" w:rsidTr="00E64421">
        <w:trPr>
          <w:trHeight w:val="1759"/>
        </w:trPr>
        <w:tc>
          <w:tcPr>
            <w:tcW w:w="3446" w:type="dxa"/>
            <w:hideMark/>
          </w:tcPr>
          <w:p w14:paraId="6E548355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Брак по гарантии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  <w:hideMark/>
          </w:tcPr>
          <w:p w14:paraId="3B3F3B0E" w14:textId="77777777" w:rsidR="0049028C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1. Акт-рекламация по качеству (оригинал) (Приложение № 4);                                                            </w:t>
            </w:r>
          </w:p>
          <w:p w14:paraId="03C96693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Товарно-Транспортная накладная с отметкой о составлении Акта, свидетельствующего о передаче продукции Покупателю с нарушениями;</w:t>
            </w:r>
          </w:p>
          <w:p w14:paraId="6070CAC0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Фото повреждений упаковки;</w:t>
            </w:r>
          </w:p>
          <w:p w14:paraId="621F0E2D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УПД (копия);</w:t>
            </w:r>
          </w:p>
          <w:p w14:paraId="5C6FB9CD" w14:textId="77777777" w:rsidR="0049028C" w:rsidRPr="00511203" w:rsidRDefault="0049028C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5. Паспорт изделия (копия).</w:t>
            </w:r>
          </w:p>
        </w:tc>
      </w:tr>
    </w:tbl>
    <w:p w14:paraId="078FDD9E" w14:textId="77777777" w:rsidR="0049028C" w:rsidRPr="0076404E" w:rsidRDefault="0049028C" w:rsidP="0049028C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98704" w14:textId="77777777" w:rsidR="0049028C" w:rsidRDefault="0049028C" w:rsidP="004124AE">
      <w:pPr>
        <w:spacing w:after="0" w:line="20" w:lineRule="atLeast"/>
        <w:jc w:val="right"/>
        <w:rPr>
          <w:rFonts w:ascii="Times New Roman" w:hAnsi="Times New Roman" w:cs="Times New Roman"/>
          <w:sz w:val="24"/>
          <w:szCs w:val="24"/>
        </w:rPr>
      </w:pPr>
    </w:p>
    <w:sectPr w:rsidR="0049028C" w:rsidSect="0049028C">
      <w:pgSz w:w="11906" w:h="16838"/>
      <w:pgMar w:top="851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EA19E" w14:textId="77777777" w:rsidR="00071F36" w:rsidRDefault="00071F36" w:rsidP="00945F66">
      <w:pPr>
        <w:spacing w:after="0" w:line="240" w:lineRule="auto"/>
      </w:pPr>
      <w:r>
        <w:separator/>
      </w:r>
    </w:p>
  </w:endnote>
  <w:endnote w:type="continuationSeparator" w:id="0">
    <w:p w14:paraId="0F93F3AA" w14:textId="77777777" w:rsidR="00071F36" w:rsidRDefault="00071F36" w:rsidP="0094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 SemiBold">
    <w:altName w:val="Times New Roman"/>
    <w:charset w:val="CC"/>
    <w:family w:val="auto"/>
    <w:pitch w:val="variable"/>
    <w:sig w:usb0="00000001" w:usb1="00000003" w:usb2="00000000" w:usb3="00000000" w:csb0="00000197" w:csb1="00000000"/>
    <w:embedRegular r:id="rId1" w:fontKey="{E7F13C22-5F2B-4661-B2E4-5086A64DB3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45FC2A5E-E6C7-47CC-9314-ABDA9B54D98E}"/>
    <w:embedBold r:id="rId3" w:fontKey="{1C956D94-7E35-4555-AB72-AB970C145A20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4AF93852-14AE-4A79-986F-CBAFBCDCB65A}"/>
  </w:font>
  <w:font w:name="Montserra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22FAA5C7-E933-42B8-8E43-70723D8DD5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2AE14E" w14:textId="77777777" w:rsidR="00071F36" w:rsidRDefault="00071F36" w:rsidP="00945F66">
      <w:pPr>
        <w:spacing w:after="0" w:line="240" w:lineRule="auto"/>
      </w:pPr>
      <w:r>
        <w:separator/>
      </w:r>
    </w:p>
  </w:footnote>
  <w:footnote w:type="continuationSeparator" w:id="0">
    <w:p w14:paraId="4B479D4A" w14:textId="77777777" w:rsidR="00071F36" w:rsidRDefault="00071F36" w:rsidP="00945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44AA8"/>
    <w:multiLevelType w:val="hybridMultilevel"/>
    <w:tmpl w:val="57B4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D1DD9"/>
    <w:multiLevelType w:val="multilevel"/>
    <w:tmpl w:val="6B40FA80"/>
    <w:lvl w:ilvl="0">
      <w:start w:val="1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bCs w:val="0"/>
        <w:sz w:val="24"/>
        <w:szCs w:val="24"/>
      </w:rPr>
    </w:lvl>
    <w:lvl w:ilvl="1">
      <w:start w:val="1"/>
      <w:numFmt w:val="bullet"/>
      <w:pStyle w:val="a"/>
      <w:lvlText w:val=""/>
      <w:lvlJc w:val="left"/>
      <w:pPr>
        <w:ind w:left="1645" w:hanging="227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08F53F3"/>
    <w:multiLevelType w:val="hybridMultilevel"/>
    <w:tmpl w:val="6882BEE4"/>
    <w:lvl w:ilvl="0" w:tplc="D79888E6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23A4446"/>
    <w:multiLevelType w:val="hybridMultilevel"/>
    <w:tmpl w:val="7988F716"/>
    <w:lvl w:ilvl="0" w:tplc="8B1E92C0">
      <w:start w:val="1"/>
      <w:numFmt w:val="russianLower"/>
      <w:suff w:val="space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232B515C"/>
    <w:multiLevelType w:val="hybridMultilevel"/>
    <w:tmpl w:val="4B464810"/>
    <w:lvl w:ilvl="0" w:tplc="0F522AFC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A6356"/>
    <w:multiLevelType w:val="hybridMultilevel"/>
    <w:tmpl w:val="B6E2B58C"/>
    <w:lvl w:ilvl="0" w:tplc="E7265C7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C7C6E"/>
    <w:multiLevelType w:val="multilevel"/>
    <w:tmpl w:val="4656D49E"/>
    <w:lvl w:ilvl="0">
      <w:start w:val="1"/>
      <w:numFmt w:val="decimal"/>
      <w:lvlText w:val="%1."/>
      <w:lvlJc w:val="left"/>
      <w:pPr>
        <w:ind w:left="3554" w:hanging="2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4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6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7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495"/>
      </w:pPr>
      <w:rPr>
        <w:rFonts w:hint="default"/>
        <w:lang w:val="ru-RU" w:eastAsia="en-US" w:bidi="ar-SA"/>
      </w:rPr>
    </w:lvl>
  </w:abstractNum>
  <w:abstractNum w:abstractNumId="7">
    <w:nsid w:val="2E1B014A"/>
    <w:multiLevelType w:val="hybridMultilevel"/>
    <w:tmpl w:val="AC942760"/>
    <w:lvl w:ilvl="0" w:tplc="1BD4177E">
      <w:start w:val="1"/>
      <w:numFmt w:val="russianLower"/>
      <w:suff w:val="space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8">
    <w:nsid w:val="37334B37"/>
    <w:multiLevelType w:val="hybridMultilevel"/>
    <w:tmpl w:val="AB5423C0"/>
    <w:lvl w:ilvl="0" w:tplc="26FC0F70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84C9508">
      <w:start w:val="1"/>
      <w:numFmt w:val="decimal"/>
      <w:suff w:val="space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853C5"/>
    <w:multiLevelType w:val="multilevel"/>
    <w:tmpl w:val="95043302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1D1085B"/>
    <w:multiLevelType w:val="hybridMultilevel"/>
    <w:tmpl w:val="13D2DE4A"/>
    <w:lvl w:ilvl="0" w:tplc="BDB8D33A">
      <w:start w:val="1"/>
      <w:numFmt w:val="russianLower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3EB6A84"/>
    <w:multiLevelType w:val="multilevel"/>
    <w:tmpl w:val="0E52CCF6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pStyle w:val="2"/>
      <w:suff w:val="space"/>
      <w:lvlText w:val="%1.%2."/>
      <w:lvlJc w:val="left"/>
      <w:pPr>
        <w:ind w:left="1320" w:hanging="42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2">
      <w:start w:val="1"/>
      <w:numFmt w:val="decimal"/>
      <w:pStyle w:val="3"/>
      <w:suff w:val="space"/>
      <w:lvlText w:val="%1.%2.%3."/>
      <w:lvlJc w:val="left"/>
      <w:pPr>
        <w:ind w:left="50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5A11A07"/>
    <w:multiLevelType w:val="hybridMultilevel"/>
    <w:tmpl w:val="6AEECE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6C0B258C"/>
    <w:multiLevelType w:val="hybridMultilevel"/>
    <w:tmpl w:val="0846D3EE"/>
    <w:lvl w:ilvl="0" w:tplc="8222DB00">
      <w:start w:val="1"/>
      <w:numFmt w:val="russianLower"/>
      <w:suff w:val="space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6C5957D3"/>
    <w:multiLevelType w:val="multilevel"/>
    <w:tmpl w:val="13D2DA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71DB1BD6"/>
    <w:multiLevelType w:val="hybridMultilevel"/>
    <w:tmpl w:val="F27408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2D73DF"/>
    <w:multiLevelType w:val="hybridMultilevel"/>
    <w:tmpl w:val="C0A4FAA0"/>
    <w:lvl w:ilvl="0" w:tplc="BCEACBD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2"/>
  </w:num>
  <w:num w:numId="5">
    <w:abstractNumId w:val="4"/>
  </w:num>
  <w:num w:numId="6">
    <w:abstractNumId w:val="16"/>
  </w:num>
  <w:num w:numId="7">
    <w:abstractNumId w:val="3"/>
  </w:num>
  <w:num w:numId="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7"/>
  </w:num>
  <w:num w:numId="11">
    <w:abstractNumId w:val="10"/>
  </w:num>
  <w:num w:numId="12">
    <w:abstractNumId w:val="11"/>
  </w:num>
  <w:num w:numId="1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6"/>
  </w:num>
  <w:num w:numId="22">
    <w:abstractNumId w:val="11"/>
    <w:lvlOverride w:ilvl="0">
      <w:startOverride w:val="1"/>
    </w:lvlOverride>
  </w:num>
  <w:num w:numId="23">
    <w:abstractNumId w:val="14"/>
  </w:num>
  <w:num w:numId="24">
    <w:abstractNumId w:val="11"/>
  </w:num>
  <w:num w:numId="25">
    <w:abstractNumId w:val="12"/>
  </w:num>
  <w:num w:numId="26">
    <w:abstractNumId w:val="5"/>
  </w:num>
  <w:num w:numId="27">
    <w:abstractNumId w:val="11"/>
  </w:num>
  <w:num w:numId="28">
    <w:abstractNumId w:val="11"/>
  </w:num>
  <w:num w:numId="29">
    <w:abstractNumId w:val="11"/>
  </w:num>
  <w:num w:numId="3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8E"/>
    <w:rsid w:val="000103AC"/>
    <w:rsid w:val="00011C6D"/>
    <w:rsid w:val="00022303"/>
    <w:rsid w:val="00023B7D"/>
    <w:rsid w:val="00026D2E"/>
    <w:rsid w:val="00030018"/>
    <w:rsid w:val="00031E67"/>
    <w:rsid w:val="0003385F"/>
    <w:rsid w:val="00053ED6"/>
    <w:rsid w:val="00061338"/>
    <w:rsid w:val="00071F36"/>
    <w:rsid w:val="00081761"/>
    <w:rsid w:val="00087D49"/>
    <w:rsid w:val="000A6321"/>
    <w:rsid w:val="000C06C8"/>
    <w:rsid w:val="000C49BD"/>
    <w:rsid w:val="000D11E2"/>
    <w:rsid w:val="000D3707"/>
    <w:rsid w:val="000D55CB"/>
    <w:rsid w:val="000E6BE7"/>
    <w:rsid w:val="000F3509"/>
    <w:rsid w:val="000F3F77"/>
    <w:rsid w:val="001065C7"/>
    <w:rsid w:val="001070A5"/>
    <w:rsid w:val="0010726F"/>
    <w:rsid w:val="00107F7E"/>
    <w:rsid w:val="00111E6E"/>
    <w:rsid w:val="00120BAB"/>
    <w:rsid w:val="00124EE9"/>
    <w:rsid w:val="00130D27"/>
    <w:rsid w:val="0014121F"/>
    <w:rsid w:val="00144CE0"/>
    <w:rsid w:val="0015219B"/>
    <w:rsid w:val="00152A9E"/>
    <w:rsid w:val="00157054"/>
    <w:rsid w:val="001642AC"/>
    <w:rsid w:val="00167C3A"/>
    <w:rsid w:val="00175A15"/>
    <w:rsid w:val="00177244"/>
    <w:rsid w:val="00190913"/>
    <w:rsid w:val="00191342"/>
    <w:rsid w:val="001A0121"/>
    <w:rsid w:val="001A25FA"/>
    <w:rsid w:val="001B00CF"/>
    <w:rsid w:val="001B16F1"/>
    <w:rsid w:val="001B3544"/>
    <w:rsid w:val="001C1E38"/>
    <w:rsid w:val="001C2D5E"/>
    <w:rsid w:val="001C641C"/>
    <w:rsid w:val="001C7059"/>
    <w:rsid w:val="001D048C"/>
    <w:rsid w:val="001D1D28"/>
    <w:rsid w:val="001E2A59"/>
    <w:rsid w:val="001E3D52"/>
    <w:rsid w:val="001F1955"/>
    <w:rsid w:val="001F2913"/>
    <w:rsid w:val="001F2C74"/>
    <w:rsid w:val="001F65E5"/>
    <w:rsid w:val="00220A11"/>
    <w:rsid w:val="00241035"/>
    <w:rsid w:val="0024406F"/>
    <w:rsid w:val="00252A5B"/>
    <w:rsid w:val="0025384E"/>
    <w:rsid w:val="002565C8"/>
    <w:rsid w:val="00256BD6"/>
    <w:rsid w:val="00263495"/>
    <w:rsid w:val="00276B97"/>
    <w:rsid w:val="00287A85"/>
    <w:rsid w:val="0029310A"/>
    <w:rsid w:val="002A371B"/>
    <w:rsid w:val="002B2D7E"/>
    <w:rsid w:val="002B6206"/>
    <w:rsid w:val="002D6182"/>
    <w:rsid w:val="002E2C37"/>
    <w:rsid w:val="002E7346"/>
    <w:rsid w:val="002F3C4A"/>
    <w:rsid w:val="00301510"/>
    <w:rsid w:val="0030337B"/>
    <w:rsid w:val="00303EFA"/>
    <w:rsid w:val="0031759D"/>
    <w:rsid w:val="00330F24"/>
    <w:rsid w:val="0035093B"/>
    <w:rsid w:val="00361A16"/>
    <w:rsid w:val="00362D63"/>
    <w:rsid w:val="00365632"/>
    <w:rsid w:val="00373FBC"/>
    <w:rsid w:val="003B00C7"/>
    <w:rsid w:val="003C2D41"/>
    <w:rsid w:val="003C6614"/>
    <w:rsid w:val="003C7C9A"/>
    <w:rsid w:val="003D2D19"/>
    <w:rsid w:val="003E1B14"/>
    <w:rsid w:val="003F25E1"/>
    <w:rsid w:val="003F3485"/>
    <w:rsid w:val="00404680"/>
    <w:rsid w:val="004124AE"/>
    <w:rsid w:val="00415440"/>
    <w:rsid w:val="00416677"/>
    <w:rsid w:val="00416FB0"/>
    <w:rsid w:val="0042000C"/>
    <w:rsid w:val="0042040A"/>
    <w:rsid w:val="00422F61"/>
    <w:rsid w:val="0043402E"/>
    <w:rsid w:val="00435AC9"/>
    <w:rsid w:val="00435BA3"/>
    <w:rsid w:val="00436662"/>
    <w:rsid w:val="00436994"/>
    <w:rsid w:val="00453379"/>
    <w:rsid w:val="00470248"/>
    <w:rsid w:val="004704E0"/>
    <w:rsid w:val="0047204A"/>
    <w:rsid w:val="004752E6"/>
    <w:rsid w:val="004857AE"/>
    <w:rsid w:val="0049028C"/>
    <w:rsid w:val="004A7B84"/>
    <w:rsid w:val="004B3217"/>
    <w:rsid w:val="004B3F4C"/>
    <w:rsid w:val="004C4B8E"/>
    <w:rsid w:val="004D20CA"/>
    <w:rsid w:val="004E10B3"/>
    <w:rsid w:val="004F4AB7"/>
    <w:rsid w:val="00501709"/>
    <w:rsid w:val="00507C27"/>
    <w:rsid w:val="005100A9"/>
    <w:rsid w:val="00511203"/>
    <w:rsid w:val="00564BDF"/>
    <w:rsid w:val="00574582"/>
    <w:rsid w:val="00576E89"/>
    <w:rsid w:val="00597240"/>
    <w:rsid w:val="0059768A"/>
    <w:rsid w:val="005A22B7"/>
    <w:rsid w:val="005A4AFD"/>
    <w:rsid w:val="005B0360"/>
    <w:rsid w:val="005C112C"/>
    <w:rsid w:val="005C124E"/>
    <w:rsid w:val="005D6175"/>
    <w:rsid w:val="005D7DFC"/>
    <w:rsid w:val="005E1353"/>
    <w:rsid w:val="006303D0"/>
    <w:rsid w:val="00634C50"/>
    <w:rsid w:val="00636822"/>
    <w:rsid w:val="00640EFB"/>
    <w:rsid w:val="00644770"/>
    <w:rsid w:val="00651E27"/>
    <w:rsid w:val="00653967"/>
    <w:rsid w:val="00655536"/>
    <w:rsid w:val="00660375"/>
    <w:rsid w:val="0066713F"/>
    <w:rsid w:val="006705E1"/>
    <w:rsid w:val="0068085A"/>
    <w:rsid w:val="006828AD"/>
    <w:rsid w:val="006840F7"/>
    <w:rsid w:val="00694545"/>
    <w:rsid w:val="00696393"/>
    <w:rsid w:val="006A6AF3"/>
    <w:rsid w:val="006A752C"/>
    <w:rsid w:val="006B60F8"/>
    <w:rsid w:val="006B7BEA"/>
    <w:rsid w:val="006C6F14"/>
    <w:rsid w:val="006D4DAE"/>
    <w:rsid w:val="006E013F"/>
    <w:rsid w:val="006E2E4F"/>
    <w:rsid w:val="006F0386"/>
    <w:rsid w:val="006F3ABF"/>
    <w:rsid w:val="006F49C5"/>
    <w:rsid w:val="007038F5"/>
    <w:rsid w:val="00705745"/>
    <w:rsid w:val="00726B42"/>
    <w:rsid w:val="007323E9"/>
    <w:rsid w:val="00734185"/>
    <w:rsid w:val="007413F1"/>
    <w:rsid w:val="00741F28"/>
    <w:rsid w:val="00744A1B"/>
    <w:rsid w:val="007509C6"/>
    <w:rsid w:val="00754051"/>
    <w:rsid w:val="0075755C"/>
    <w:rsid w:val="007601B2"/>
    <w:rsid w:val="0076404E"/>
    <w:rsid w:val="00773AFB"/>
    <w:rsid w:val="00782493"/>
    <w:rsid w:val="00796BAC"/>
    <w:rsid w:val="007A3A5C"/>
    <w:rsid w:val="007D2722"/>
    <w:rsid w:val="007E10E1"/>
    <w:rsid w:val="007E18BD"/>
    <w:rsid w:val="007E3BB7"/>
    <w:rsid w:val="007E627E"/>
    <w:rsid w:val="007F24F7"/>
    <w:rsid w:val="008011D4"/>
    <w:rsid w:val="00803E12"/>
    <w:rsid w:val="00805B69"/>
    <w:rsid w:val="00812CFB"/>
    <w:rsid w:val="00814647"/>
    <w:rsid w:val="00821A25"/>
    <w:rsid w:val="0083063D"/>
    <w:rsid w:val="00830892"/>
    <w:rsid w:val="00835443"/>
    <w:rsid w:val="00847867"/>
    <w:rsid w:val="00851111"/>
    <w:rsid w:val="008539E8"/>
    <w:rsid w:val="0087351D"/>
    <w:rsid w:val="00873B3D"/>
    <w:rsid w:val="00891322"/>
    <w:rsid w:val="00893D83"/>
    <w:rsid w:val="008978D7"/>
    <w:rsid w:val="008A4861"/>
    <w:rsid w:val="008A69AC"/>
    <w:rsid w:val="008B5CF4"/>
    <w:rsid w:val="008B6825"/>
    <w:rsid w:val="008C27C1"/>
    <w:rsid w:val="008C7517"/>
    <w:rsid w:val="008D09D5"/>
    <w:rsid w:val="008E24D0"/>
    <w:rsid w:val="008E688B"/>
    <w:rsid w:val="0091269E"/>
    <w:rsid w:val="00913068"/>
    <w:rsid w:val="00922CDC"/>
    <w:rsid w:val="00924971"/>
    <w:rsid w:val="00926D2F"/>
    <w:rsid w:val="009338D1"/>
    <w:rsid w:val="00935967"/>
    <w:rsid w:val="00936C53"/>
    <w:rsid w:val="00945F66"/>
    <w:rsid w:val="0095488F"/>
    <w:rsid w:val="00955D38"/>
    <w:rsid w:val="00963D25"/>
    <w:rsid w:val="00964675"/>
    <w:rsid w:val="00995F70"/>
    <w:rsid w:val="009A63F7"/>
    <w:rsid w:val="009B1BCE"/>
    <w:rsid w:val="009B708D"/>
    <w:rsid w:val="009D7AB1"/>
    <w:rsid w:val="009E55DA"/>
    <w:rsid w:val="009F3560"/>
    <w:rsid w:val="009F5FDD"/>
    <w:rsid w:val="00A13690"/>
    <w:rsid w:val="00A211E1"/>
    <w:rsid w:val="00A2229B"/>
    <w:rsid w:val="00A23417"/>
    <w:rsid w:val="00A24922"/>
    <w:rsid w:val="00A30A9B"/>
    <w:rsid w:val="00A36685"/>
    <w:rsid w:val="00A41F8E"/>
    <w:rsid w:val="00A4258B"/>
    <w:rsid w:val="00A521BE"/>
    <w:rsid w:val="00A62A84"/>
    <w:rsid w:val="00A645E5"/>
    <w:rsid w:val="00A6731F"/>
    <w:rsid w:val="00A70A3D"/>
    <w:rsid w:val="00A80685"/>
    <w:rsid w:val="00A90C24"/>
    <w:rsid w:val="00AA4BE5"/>
    <w:rsid w:val="00AA4E0E"/>
    <w:rsid w:val="00AA5E65"/>
    <w:rsid w:val="00AB4562"/>
    <w:rsid w:val="00AB53C1"/>
    <w:rsid w:val="00AB62A4"/>
    <w:rsid w:val="00AC144E"/>
    <w:rsid w:val="00AC1C5B"/>
    <w:rsid w:val="00AC42DD"/>
    <w:rsid w:val="00AC464B"/>
    <w:rsid w:val="00AE5D87"/>
    <w:rsid w:val="00AF3755"/>
    <w:rsid w:val="00B022CF"/>
    <w:rsid w:val="00B107DD"/>
    <w:rsid w:val="00B1292C"/>
    <w:rsid w:val="00B20146"/>
    <w:rsid w:val="00B21ACE"/>
    <w:rsid w:val="00B25635"/>
    <w:rsid w:val="00B3206D"/>
    <w:rsid w:val="00B33CEF"/>
    <w:rsid w:val="00B34D54"/>
    <w:rsid w:val="00B36B20"/>
    <w:rsid w:val="00B432CE"/>
    <w:rsid w:val="00B43385"/>
    <w:rsid w:val="00B4760B"/>
    <w:rsid w:val="00B60D08"/>
    <w:rsid w:val="00B87C21"/>
    <w:rsid w:val="00B90FEB"/>
    <w:rsid w:val="00BA5FB3"/>
    <w:rsid w:val="00BB5A2A"/>
    <w:rsid w:val="00BB72D2"/>
    <w:rsid w:val="00BC0116"/>
    <w:rsid w:val="00BC3F89"/>
    <w:rsid w:val="00BD3E90"/>
    <w:rsid w:val="00BD448C"/>
    <w:rsid w:val="00BE1F57"/>
    <w:rsid w:val="00C144F9"/>
    <w:rsid w:val="00C149E3"/>
    <w:rsid w:val="00C2062E"/>
    <w:rsid w:val="00C2382B"/>
    <w:rsid w:val="00C41F96"/>
    <w:rsid w:val="00C42D67"/>
    <w:rsid w:val="00C442B8"/>
    <w:rsid w:val="00C62442"/>
    <w:rsid w:val="00C675AF"/>
    <w:rsid w:val="00C824DD"/>
    <w:rsid w:val="00C92C5A"/>
    <w:rsid w:val="00CA5C44"/>
    <w:rsid w:val="00CA6147"/>
    <w:rsid w:val="00CA78BF"/>
    <w:rsid w:val="00D07538"/>
    <w:rsid w:val="00D14997"/>
    <w:rsid w:val="00D169B5"/>
    <w:rsid w:val="00D24918"/>
    <w:rsid w:val="00D25D69"/>
    <w:rsid w:val="00D3730D"/>
    <w:rsid w:val="00D40565"/>
    <w:rsid w:val="00D47218"/>
    <w:rsid w:val="00D53556"/>
    <w:rsid w:val="00D55C44"/>
    <w:rsid w:val="00D56583"/>
    <w:rsid w:val="00D6731B"/>
    <w:rsid w:val="00D768EF"/>
    <w:rsid w:val="00D775C0"/>
    <w:rsid w:val="00D90FB2"/>
    <w:rsid w:val="00DD0EA2"/>
    <w:rsid w:val="00DD13D3"/>
    <w:rsid w:val="00DD779B"/>
    <w:rsid w:val="00DF29E0"/>
    <w:rsid w:val="00E02FC2"/>
    <w:rsid w:val="00E06BC3"/>
    <w:rsid w:val="00E139A3"/>
    <w:rsid w:val="00E160B2"/>
    <w:rsid w:val="00E20B17"/>
    <w:rsid w:val="00E2288F"/>
    <w:rsid w:val="00E22E3C"/>
    <w:rsid w:val="00E23577"/>
    <w:rsid w:val="00E2485E"/>
    <w:rsid w:val="00E2659A"/>
    <w:rsid w:val="00E27C28"/>
    <w:rsid w:val="00E40D6C"/>
    <w:rsid w:val="00E52732"/>
    <w:rsid w:val="00E76696"/>
    <w:rsid w:val="00E8439B"/>
    <w:rsid w:val="00E91ADF"/>
    <w:rsid w:val="00E97AE8"/>
    <w:rsid w:val="00EA3CEF"/>
    <w:rsid w:val="00EB1092"/>
    <w:rsid w:val="00EB1C67"/>
    <w:rsid w:val="00EB4F58"/>
    <w:rsid w:val="00EB7094"/>
    <w:rsid w:val="00EC1F7D"/>
    <w:rsid w:val="00EC3E88"/>
    <w:rsid w:val="00EC407A"/>
    <w:rsid w:val="00EF7B27"/>
    <w:rsid w:val="00F1108E"/>
    <w:rsid w:val="00F2238E"/>
    <w:rsid w:val="00F250B9"/>
    <w:rsid w:val="00F31D70"/>
    <w:rsid w:val="00F34467"/>
    <w:rsid w:val="00F36366"/>
    <w:rsid w:val="00F46008"/>
    <w:rsid w:val="00F4665E"/>
    <w:rsid w:val="00F47764"/>
    <w:rsid w:val="00F848F1"/>
    <w:rsid w:val="00F9341A"/>
    <w:rsid w:val="00FA52F2"/>
    <w:rsid w:val="00FA5441"/>
    <w:rsid w:val="00FD105B"/>
    <w:rsid w:val="00FD589B"/>
    <w:rsid w:val="00FE08DD"/>
    <w:rsid w:val="00FE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1A72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6F49C5"/>
  </w:style>
  <w:style w:type="paragraph" w:styleId="10">
    <w:name w:val="heading 1"/>
    <w:basedOn w:val="a0"/>
    <w:link w:val="11"/>
    <w:uiPriority w:val="1"/>
    <w:qFormat/>
    <w:rsid w:val="008B5CF4"/>
    <w:pPr>
      <w:widowControl w:val="0"/>
      <w:autoSpaceDE w:val="0"/>
      <w:autoSpaceDN w:val="0"/>
      <w:spacing w:after="0" w:line="319" w:lineRule="exact"/>
      <w:ind w:left="10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C4B8E"/>
    <w:pPr>
      <w:ind w:left="720"/>
      <w:contextualSpacing/>
    </w:pPr>
  </w:style>
  <w:style w:type="table" w:styleId="a5">
    <w:name w:val="Table Grid"/>
    <w:basedOn w:val="a2"/>
    <w:uiPriority w:val="39"/>
    <w:rsid w:val="004C4B8E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45F66"/>
  </w:style>
  <w:style w:type="paragraph" w:styleId="a8">
    <w:name w:val="footer"/>
    <w:basedOn w:val="a0"/>
    <w:link w:val="a9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45F66"/>
  </w:style>
  <w:style w:type="paragraph" w:styleId="aa">
    <w:name w:val="Balloon Text"/>
    <w:basedOn w:val="a0"/>
    <w:link w:val="ab"/>
    <w:uiPriority w:val="99"/>
    <w:semiHidden/>
    <w:unhideWhenUsed/>
    <w:rsid w:val="00E2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E27C28"/>
    <w:rPr>
      <w:rFonts w:ascii="Segoe UI" w:hAnsi="Segoe UI" w:cs="Segoe UI"/>
      <w:sz w:val="18"/>
      <w:szCs w:val="18"/>
    </w:rPr>
  </w:style>
  <w:style w:type="character" w:styleId="ac">
    <w:name w:val="Hyperlink"/>
    <w:basedOn w:val="a1"/>
    <w:uiPriority w:val="99"/>
    <w:unhideWhenUsed/>
    <w:rsid w:val="00241035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41035"/>
    <w:rPr>
      <w:color w:val="605E5C"/>
      <w:shd w:val="clear" w:color="auto" w:fill="E1DFDD"/>
    </w:rPr>
  </w:style>
  <w:style w:type="paragraph" w:customStyle="1" w:styleId="TextBody">
    <w:name w:val="Text Body"/>
    <w:basedOn w:val="a0"/>
    <w:link w:val="TextBody0"/>
    <w:rsid w:val="00241035"/>
    <w:pPr>
      <w:suppressAutoHyphens/>
      <w:spacing w:after="0" w:line="288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apple-converted-space">
    <w:name w:val="apple-converted-space"/>
    <w:rsid w:val="007413F1"/>
  </w:style>
  <w:style w:type="paragraph" w:styleId="ad">
    <w:name w:val="No Spacing"/>
    <w:uiPriority w:val="1"/>
    <w:qFormat/>
    <w:rsid w:val="007413F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3">
    <w:name w:val="Заг_1"/>
    <w:basedOn w:val="a0"/>
    <w:link w:val="14"/>
    <w:qFormat/>
    <w:rsid w:val="00734185"/>
    <w:pPr>
      <w:spacing w:after="0" w:line="700" w:lineRule="exact"/>
    </w:pPr>
    <w:rPr>
      <w:rFonts w:ascii="Montserrat SemiBold" w:hAnsi="Montserrat SemiBold"/>
      <w:noProof/>
      <w:sz w:val="60"/>
      <w:szCs w:val="60"/>
    </w:rPr>
  </w:style>
  <w:style w:type="paragraph" w:customStyle="1" w:styleId="15">
    <w:name w:val="Текст_1"/>
    <w:basedOn w:val="a0"/>
    <w:link w:val="16"/>
    <w:qFormat/>
    <w:rsid w:val="00734185"/>
    <w:rPr>
      <w:rFonts w:ascii="Montserrat" w:hAnsi="Montserrat"/>
      <w:sz w:val="20"/>
    </w:rPr>
  </w:style>
  <w:style w:type="character" w:customStyle="1" w:styleId="14">
    <w:name w:val="Заг_1 Знак"/>
    <w:basedOn w:val="a1"/>
    <w:link w:val="13"/>
    <w:rsid w:val="00734185"/>
    <w:rPr>
      <w:rFonts w:ascii="Montserrat SemiBold" w:hAnsi="Montserrat SemiBold"/>
      <w:noProof/>
      <w:sz w:val="60"/>
      <w:szCs w:val="60"/>
    </w:rPr>
  </w:style>
  <w:style w:type="paragraph" w:customStyle="1" w:styleId="1">
    <w:name w:val="ПодЗаг_1"/>
    <w:basedOn w:val="a0"/>
    <w:link w:val="17"/>
    <w:qFormat/>
    <w:rsid w:val="00734185"/>
    <w:pPr>
      <w:numPr>
        <w:numId w:val="1"/>
      </w:numPr>
      <w:suppressAutoHyphens/>
      <w:spacing w:after="0" w:line="240" w:lineRule="auto"/>
      <w:ind w:firstLine="567"/>
      <w:contextualSpacing/>
    </w:pPr>
    <w:rPr>
      <w:rFonts w:ascii="Montserrat SemiBold" w:hAnsi="Montserrat SemiBold"/>
      <w:bCs/>
      <w:sz w:val="24"/>
      <w:szCs w:val="28"/>
    </w:rPr>
  </w:style>
  <w:style w:type="character" w:customStyle="1" w:styleId="16">
    <w:name w:val="Текст_1 Знак"/>
    <w:basedOn w:val="a1"/>
    <w:link w:val="15"/>
    <w:rsid w:val="00734185"/>
    <w:rPr>
      <w:rFonts w:ascii="Montserrat" w:hAnsi="Montserrat"/>
      <w:sz w:val="20"/>
    </w:rPr>
  </w:style>
  <w:style w:type="paragraph" w:customStyle="1" w:styleId="3">
    <w:name w:val="Текст_3"/>
    <w:basedOn w:val="TextBody"/>
    <w:link w:val="30"/>
    <w:qFormat/>
    <w:rsid w:val="00734185"/>
    <w:pPr>
      <w:numPr>
        <w:ilvl w:val="2"/>
        <w:numId w:val="12"/>
      </w:numPr>
      <w:tabs>
        <w:tab w:val="left" w:pos="540"/>
      </w:tabs>
      <w:spacing w:line="276" w:lineRule="auto"/>
    </w:pPr>
    <w:rPr>
      <w:rFonts w:ascii="Montserrat" w:hAnsi="Montserrat"/>
      <w:color w:val="auto"/>
      <w:sz w:val="20"/>
    </w:rPr>
  </w:style>
  <w:style w:type="character" w:customStyle="1" w:styleId="17">
    <w:name w:val="ПодЗаг_1 Знак"/>
    <w:basedOn w:val="a1"/>
    <w:link w:val="1"/>
    <w:rsid w:val="00734185"/>
    <w:rPr>
      <w:rFonts w:ascii="Montserrat SemiBold" w:hAnsi="Montserrat SemiBold"/>
      <w:bCs/>
      <w:sz w:val="24"/>
      <w:szCs w:val="28"/>
    </w:rPr>
  </w:style>
  <w:style w:type="paragraph" w:customStyle="1" w:styleId="2">
    <w:name w:val="Текст_2"/>
    <w:basedOn w:val="TextBody"/>
    <w:link w:val="20"/>
    <w:qFormat/>
    <w:rsid w:val="00734185"/>
    <w:pPr>
      <w:numPr>
        <w:ilvl w:val="1"/>
        <w:numId w:val="12"/>
      </w:numPr>
      <w:tabs>
        <w:tab w:val="left" w:pos="540"/>
      </w:tabs>
      <w:spacing w:line="276" w:lineRule="auto"/>
    </w:pPr>
    <w:rPr>
      <w:rFonts w:ascii="Montserrat" w:hAnsi="Montserrat"/>
      <w:bCs/>
      <w:color w:val="auto"/>
      <w:sz w:val="20"/>
    </w:rPr>
  </w:style>
  <w:style w:type="character" w:customStyle="1" w:styleId="TextBody0">
    <w:name w:val="Text Body Знак"/>
    <w:basedOn w:val="a1"/>
    <w:link w:val="TextBody"/>
    <w:rsid w:val="00734185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30">
    <w:name w:val="Текст_3 Знак"/>
    <w:basedOn w:val="TextBody0"/>
    <w:link w:val="3"/>
    <w:rsid w:val="00734185"/>
    <w:rPr>
      <w:rFonts w:ascii="Montserrat" w:eastAsia="Times New Roman" w:hAnsi="Montserrat" w:cs="Times New Roman"/>
      <w:color w:val="00000A"/>
      <w:sz w:val="20"/>
      <w:szCs w:val="20"/>
      <w:lang w:eastAsia="ru-RU"/>
    </w:rPr>
  </w:style>
  <w:style w:type="paragraph" w:customStyle="1" w:styleId="a">
    <w:name w:val="Текст_Точ"/>
    <w:basedOn w:val="2"/>
    <w:link w:val="ae"/>
    <w:qFormat/>
    <w:rsid w:val="00734185"/>
    <w:pPr>
      <w:numPr>
        <w:numId w:val="3"/>
      </w:numPr>
    </w:pPr>
  </w:style>
  <w:style w:type="character" w:customStyle="1" w:styleId="20">
    <w:name w:val="Текст_2 Знак"/>
    <w:basedOn w:val="TextBody0"/>
    <w:link w:val="2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character" w:customStyle="1" w:styleId="ae">
    <w:name w:val="Текст_Точ Знак"/>
    <w:basedOn w:val="20"/>
    <w:link w:val="a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table" w:customStyle="1" w:styleId="18">
    <w:name w:val="Сетка таблицы1"/>
    <w:basedOn w:val="a2"/>
    <w:next w:val="a5"/>
    <w:uiPriority w:val="39"/>
    <w:rsid w:val="00511203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uiPriority w:val="99"/>
    <w:semiHidden/>
    <w:unhideWhenUsed/>
    <w:rsid w:val="00157054"/>
    <w:rPr>
      <w:rFonts w:ascii="Courier New" w:eastAsia="Calibri" w:hAnsi="Courier New" w:cs="Courier New" w:hint="default"/>
      <w:sz w:val="20"/>
      <w:szCs w:val="20"/>
    </w:rPr>
  </w:style>
  <w:style w:type="character" w:customStyle="1" w:styleId="11">
    <w:name w:val="Заголовок 1 Знак"/>
    <w:basedOn w:val="a1"/>
    <w:link w:val="10"/>
    <w:uiPriority w:val="1"/>
    <w:rsid w:val="008B5CF4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6F49C5"/>
  </w:style>
  <w:style w:type="paragraph" w:styleId="10">
    <w:name w:val="heading 1"/>
    <w:basedOn w:val="a0"/>
    <w:link w:val="11"/>
    <w:uiPriority w:val="1"/>
    <w:qFormat/>
    <w:rsid w:val="008B5CF4"/>
    <w:pPr>
      <w:widowControl w:val="0"/>
      <w:autoSpaceDE w:val="0"/>
      <w:autoSpaceDN w:val="0"/>
      <w:spacing w:after="0" w:line="319" w:lineRule="exact"/>
      <w:ind w:left="10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C4B8E"/>
    <w:pPr>
      <w:ind w:left="720"/>
      <w:contextualSpacing/>
    </w:pPr>
  </w:style>
  <w:style w:type="table" w:styleId="a5">
    <w:name w:val="Table Grid"/>
    <w:basedOn w:val="a2"/>
    <w:uiPriority w:val="39"/>
    <w:rsid w:val="004C4B8E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45F66"/>
  </w:style>
  <w:style w:type="paragraph" w:styleId="a8">
    <w:name w:val="footer"/>
    <w:basedOn w:val="a0"/>
    <w:link w:val="a9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45F66"/>
  </w:style>
  <w:style w:type="paragraph" w:styleId="aa">
    <w:name w:val="Balloon Text"/>
    <w:basedOn w:val="a0"/>
    <w:link w:val="ab"/>
    <w:uiPriority w:val="99"/>
    <w:semiHidden/>
    <w:unhideWhenUsed/>
    <w:rsid w:val="00E2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E27C28"/>
    <w:rPr>
      <w:rFonts w:ascii="Segoe UI" w:hAnsi="Segoe UI" w:cs="Segoe UI"/>
      <w:sz w:val="18"/>
      <w:szCs w:val="18"/>
    </w:rPr>
  </w:style>
  <w:style w:type="character" w:styleId="ac">
    <w:name w:val="Hyperlink"/>
    <w:basedOn w:val="a1"/>
    <w:uiPriority w:val="99"/>
    <w:unhideWhenUsed/>
    <w:rsid w:val="00241035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41035"/>
    <w:rPr>
      <w:color w:val="605E5C"/>
      <w:shd w:val="clear" w:color="auto" w:fill="E1DFDD"/>
    </w:rPr>
  </w:style>
  <w:style w:type="paragraph" w:customStyle="1" w:styleId="TextBody">
    <w:name w:val="Text Body"/>
    <w:basedOn w:val="a0"/>
    <w:link w:val="TextBody0"/>
    <w:rsid w:val="00241035"/>
    <w:pPr>
      <w:suppressAutoHyphens/>
      <w:spacing w:after="0" w:line="288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apple-converted-space">
    <w:name w:val="apple-converted-space"/>
    <w:rsid w:val="007413F1"/>
  </w:style>
  <w:style w:type="paragraph" w:styleId="ad">
    <w:name w:val="No Spacing"/>
    <w:uiPriority w:val="1"/>
    <w:qFormat/>
    <w:rsid w:val="007413F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3">
    <w:name w:val="Заг_1"/>
    <w:basedOn w:val="a0"/>
    <w:link w:val="14"/>
    <w:qFormat/>
    <w:rsid w:val="00734185"/>
    <w:pPr>
      <w:spacing w:after="0" w:line="700" w:lineRule="exact"/>
    </w:pPr>
    <w:rPr>
      <w:rFonts w:ascii="Montserrat SemiBold" w:hAnsi="Montserrat SemiBold"/>
      <w:noProof/>
      <w:sz w:val="60"/>
      <w:szCs w:val="60"/>
    </w:rPr>
  </w:style>
  <w:style w:type="paragraph" w:customStyle="1" w:styleId="15">
    <w:name w:val="Текст_1"/>
    <w:basedOn w:val="a0"/>
    <w:link w:val="16"/>
    <w:qFormat/>
    <w:rsid w:val="00734185"/>
    <w:rPr>
      <w:rFonts w:ascii="Montserrat" w:hAnsi="Montserrat"/>
      <w:sz w:val="20"/>
    </w:rPr>
  </w:style>
  <w:style w:type="character" w:customStyle="1" w:styleId="14">
    <w:name w:val="Заг_1 Знак"/>
    <w:basedOn w:val="a1"/>
    <w:link w:val="13"/>
    <w:rsid w:val="00734185"/>
    <w:rPr>
      <w:rFonts w:ascii="Montserrat SemiBold" w:hAnsi="Montserrat SemiBold"/>
      <w:noProof/>
      <w:sz w:val="60"/>
      <w:szCs w:val="60"/>
    </w:rPr>
  </w:style>
  <w:style w:type="paragraph" w:customStyle="1" w:styleId="1">
    <w:name w:val="ПодЗаг_1"/>
    <w:basedOn w:val="a0"/>
    <w:link w:val="17"/>
    <w:qFormat/>
    <w:rsid w:val="00734185"/>
    <w:pPr>
      <w:numPr>
        <w:numId w:val="1"/>
      </w:numPr>
      <w:suppressAutoHyphens/>
      <w:spacing w:after="0" w:line="240" w:lineRule="auto"/>
      <w:ind w:firstLine="567"/>
      <w:contextualSpacing/>
    </w:pPr>
    <w:rPr>
      <w:rFonts w:ascii="Montserrat SemiBold" w:hAnsi="Montserrat SemiBold"/>
      <w:bCs/>
      <w:sz w:val="24"/>
      <w:szCs w:val="28"/>
    </w:rPr>
  </w:style>
  <w:style w:type="character" w:customStyle="1" w:styleId="16">
    <w:name w:val="Текст_1 Знак"/>
    <w:basedOn w:val="a1"/>
    <w:link w:val="15"/>
    <w:rsid w:val="00734185"/>
    <w:rPr>
      <w:rFonts w:ascii="Montserrat" w:hAnsi="Montserrat"/>
      <w:sz w:val="20"/>
    </w:rPr>
  </w:style>
  <w:style w:type="paragraph" w:customStyle="1" w:styleId="3">
    <w:name w:val="Текст_3"/>
    <w:basedOn w:val="TextBody"/>
    <w:link w:val="30"/>
    <w:qFormat/>
    <w:rsid w:val="00734185"/>
    <w:pPr>
      <w:numPr>
        <w:ilvl w:val="2"/>
        <w:numId w:val="12"/>
      </w:numPr>
      <w:tabs>
        <w:tab w:val="left" w:pos="540"/>
      </w:tabs>
      <w:spacing w:line="276" w:lineRule="auto"/>
    </w:pPr>
    <w:rPr>
      <w:rFonts w:ascii="Montserrat" w:hAnsi="Montserrat"/>
      <w:color w:val="auto"/>
      <w:sz w:val="20"/>
    </w:rPr>
  </w:style>
  <w:style w:type="character" w:customStyle="1" w:styleId="17">
    <w:name w:val="ПодЗаг_1 Знак"/>
    <w:basedOn w:val="a1"/>
    <w:link w:val="1"/>
    <w:rsid w:val="00734185"/>
    <w:rPr>
      <w:rFonts w:ascii="Montserrat SemiBold" w:hAnsi="Montserrat SemiBold"/>
      <w:bCs/>
      <w:sz w:val="24"/>
      <w:szCs w:val="28"/>
    </w:rPr>
  </w:style>
  <w:style w:type="paragraph" w:customStyle="1" w:styleId="2">
    <w:name w:val="Текст_2"/>
    <w:basedOn w:val="TextBody"/>
    <w:link w:val="20"/>
    <w:qFormat/>
    <w:rsid w:val="00734185"/>
    <w:pPr>
      <w:numPr>
        <w:ilvl w:val="1"/>
        <w:numId w:val="12"/>
      </w:numPr>
      <w:tabs>
        <w:tab w:val="left" w:pos="540"/>
      </w:tabs>
      <w:spacing w:line="276" w:lineRule="auto"/>
    </w:pPr>
    <w:rPr>
      <w:rFonts w:ascii="Montserrat" w:hAnsi="Montserrat"/>
      <w:bCs/>
      <w:color w:val="auto"/>
      <w:sz w:val="20"/>
    </w:rPr>
  </w:style>
  <w:style w:type="character" w:customStyle="1" w:styleId="TextBody0">
    <w:name w:val="Text Body Знак"/>
    <w:basedOn w:val="a1"/>
    <w:link w:val="TextBody"/>
    <w:rsid w:val="00734185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30">
    <w:name w:val="Текст_3 Знак"/>
    <w:basedOn w:val="TextBody0"/>
    <w:link w:val="3"/>
    <w:rsid w:val="00734185"/>
    <w:rPr>
      <w:rFonts w:ascii="Montserrat" w:eastAsia="Times New Roman" w:hAnsi="Montserrat" w:cs="Times New Roman"/>
      <w:color w:val="00000A"/>
      <w:sz w:val="20"/>
      <w:szCs w:val="20"/>
      <w:lang w:eastAsia="ru-RU"/>
    </w:rPr>
  </w:style>
  <w:style w:type="paragraph" w:customStyle="1" w:styleId="a">
    <w:name w:val="Текст_Точ"/>
    <w:basedOn w:val="2"/>
    <w:link w:val="ae"/>
    <w:qFormat/>
    <w:rsid w:val="00734185"/>
    <w:pPr>
      <w:numPr>
        <w:numId w:val="3"/>
      </w:numPr>
    </w:pPr>
  </w:style>
  <w:style w:type="character" w:customStyle="1" w:styleId="20">
    <w:name w:val="Текст_2 Знак"/>
    <w:basedOn w:val="TextBody0"/>
    <w:link w:val="2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character" w:customStyle="1" w:styleId="ae">
    <w:name w:val="Текст_Точ Знак"/>
    <w:basedOn w:val="20"/>
    <w:link w:val="a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table" w:customStyle="1" w:styleId="18">
    <w:name w:val="Сетка таблицы1"/>
    <w:basedOn w:val="a2"/>
    <w:next w:val="a5"/>
    <w:uiPriority w:val="39"/>
    <w:rsid w:val="00511203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uiPriority w:val="99"/>
    <w:semiHidden/>
    <w:unhideWhenUsed/>
    <w:rsid w:val="00157054"/>
    <w:rPr>
      <w:rFonts w:ascii="Courier New" w:eastAsia="Calibri" w:hAnsi="Courier New" w:cs="Courier New" w:hint="default"/>
      <w:sz w:val="20"/>
      <w:szCs w:val="20"/>
    </w:rPr>
  </w:style>
  <w:style w:type="character" w:customStyle="1" w:styleId="11">
    <w:name w:val="Заголовок 1 Знак"/>
    <w:basedOn w:val="a1"/>
    <w:link w:val="10"/>
    <w:uiPriority w:val="1"/>
    <w:rsid w:val="008B5CF4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3A77E-4143-4959-9EBC-1670572D3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2C302269</Template>
  <TotalTime>43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Слободчиков Дмитрий Александрович</dc:creator>
  <cp:lastModifiedBy>Никифорова Ирина</cp:lastModifiedBy>
  <cp:revision>7</cp:revision>
  <cp:lastPrinted>2022-12-07T13:50:00Z</cp:lastPrinted>
  <dcterms:created xsi:type="dcterms:W3CDTF">2021-07-25T19:45:00Z</dcterms:created>
  <dcterms:modified xsi:type="dcterms:W3CDTF">2022-12-07T14:37:00Z</dcterms:modified>
</cp:coreProperties>
</file>